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3CDDF1" w14:textId="77777777" w:rsidR="00FE2956" w:rsidRDefault="00FE2956" w:rsidP="00FE2956"/>
    <w:p w14:paraId="011B4C3C" w14:textId="77777777" w:rsidR="00FE2956" w:rsidRDefault="00FE2956" w:rsidP="00FE2956">
      <w:pPr>
        <w:jc w:val="center"/>
      </w:pPr>
    </w:p>
    <w:p w14:paraId="0F4839A5" w14:textId="77777777" w:rsidR="00FE2956" w:rsidRDefault="00FE2956" w:rsidP="00FE2956">
      <w:pPr>
        <w:jc w:val="center"/>
      </w:pPr>
    </w:p>
    <w:p w14:paraId="60D829FC" w14:textId="77777777" w:rsidR="00FE2956" w:rsidRDefault="00FE2956" w:rsidP="00FE2956">
      <w:pPr>
        <w:jc w:val="center"/>
      </w:pPr>
    </w:p>
    <w:p w14:paraId="5FCF92FB" w14:textId="727510B7" w:rsidR="00777FFA" w:rsidRPr="00F77626" w:rsidRDefault="005B0013" w:rsidP="00777FFA">
      <w:pPr>
        <w:pStyle w:val="Heading6"/>
        <w:jc w:val="center"/>
        <w:rPr>
          <w:sz w:val="32"/>
        </w:rPr>
      </w:pPr>
      <w:r>
        <w:rPr>
          <w:sz w:val="32"/>
        </w:rPr>
        <w:t>BUSINESS PLAN FOR PARLEE’S FARM</w:t>
      </w:r>
    </w:p>
    <w:p w14:paraId="39469507" w14:textId="77777777" w:rsidR="00777FFA" w:rsidRPr="00F77626" w:rsidRDefault="00777FFA" w:rsidP="00777FFA">
      <w:pPr>
        <w:jc w:val="center"/>
        <w:rPr>
          <w:sz w:val="36"/>
        </w:rPr>
      </w:pPr>
    </w:p>
    <w:p w14:paraId="63D01252" w14:textId="77777777" w:rsidR="00777FFA" w:rsidRPr="00F77626" w:rsidRDefault="00777FFA" w:rsidP="00777FFA">
      <w:pPr>
        <w:jc w:val="center"/>
        <w:rPr>
          <w:sz w:val="28"/>
        </w:rPr>
      </w:pPr>
    </w:p>
    <w:p w14:paraId="405BB964" w14:textId="77777777" w:rsidR="00777FFA" w:rsidRPr="003E0212" w:rsidRDefault="00777FFA" w:rsidP="003E0212">
      <w:pPr>
        <w:pStyle w:val="Heading1"/>
        <w:jc w:val="center"/>
      </w:pPr>
      <w:bookmarkStart w:id="0" w:name="_Toc39846859"/>
      <w:bookmarkStart w:id="1" w:name="_Toc39848073"/>
      <w:bookmarkStart w:id="2" w:name="_Toc39848884"/>
      <w:bookmarkStart w:id="3" w:name="_Toc39849975"/>
      <w:r w:rsidRPr="003E0212">
        <w:t>Honors Thesis</w:t>
      </w:r>
      <w:bookmarkEnd w:id="0"/>
      <w:bookmarkEnd w:id="1"/>
      <w:bookmarkEnd w:id="2"/>
      <w:bookmarkEnd w:id="3"/>
    </w:p>
    <w:p w14:paraId="19E416DC" w14:textId="77777777" w:rsidR="00777FFA" w:rsidRPr="00F77626" w:rsidRDefault="00777FFA" w:rsidP="00777FFA">
      <w:pPr>
        <w:jc w:val="center"/>
      </w:pPr>
      <w:bookmarkStart w:id="4" w:name="_GoBack"/>
      <w:bookmarkEnd w:id="4"/>
    </w:p>
    <w:p w14:paraId="5E4DAE1E" w14:textId="77777777" w:rsidR="00777FFA" w:rsidRPr="00F77626" w:rsidRDefault="00777FFA" w:rsidP="00777FFA">
      <w:pPr>
        <w:jc w:val="center"/>
      </w:pPr>
    </w:p>
    <w:p w14:paraId="651D9794" w14:textId="77777777" w:rsidR="00777FFA" w:rsidRPr="00F77626" w:rsidRDefault="00777FFA" w:rsidP="00777FFA">
      <w:pPr>
        <w:pStyle w:val="Heading6"/>
        <w:spacing w:before="0"/>
        <w:jc w:val="center"/>
      </w:pPr>
      <w:r w:rsidRPr="00F77626">
        <w:t>Presented in Partial Fulfillment of the Requirements</w:t>
      </w:r>
    </w:p>
    <w:p w14:paraId="3B4CEB12" w14:textId="77777777" w:rsidR="00777FFA" w:rsidRPr="00F77626" w:rsidRDefault="00777FFA" w:rsidP="00777FFA">
      <w:pPr>
        <w:pStyle w:val="Heading6"/>
        <w:spacing w:before="0"/>
        <w:jc w:val="center"/>
        <w:rPr>
          <w:sz w:val="24"/>
          <w:szCs w:val="24"/>
        </w:rPr>
      </w:pPr>
      <w:r w:rsidRPr="00F77626">
        <w:t>For the Degree of Bachelor of Science in Business Administration</w:t>
      </w:r>
      <w:r w:rsidRPr="00F77626">
        <w:br/>
      </w:r>
    </w:p>
    <w:p w14:paraId="10E2F75F" w14:textId="77777777" w:rsidR="00777FFA" w:rsidRPr="005B0013" w:rsidRDefault="00777FFA" w:rsidP="00777FFA">
      <w:pPr>
        <w:jc w:val="center"/>
        <w:rPr>
          <w:sz w:val="28"/>
          <w:szCs w:val="28"/>
        </w:rPr>
      </w:pPr>
      <w:r w:rsidRPr="005B0013">
        <w:rPr>
          <w:sz w:val="28"/>
          <w:szCs w:val="28"/>
        </w:rPr>
        <w:t xml:space="preserve">In the </w:t>
      </w:r>
      <w:proofErr w:type="spellStart"/>
      <w:r w:rsidRPr="005B0013">
        <w:rPr>
          <w:sz w:val="28"/>
          <w:szCs w:val="28"/>
        </w:rPr>
        <w:t>Bertolon</w:t>
      </w:r>
      <w:proofErr w:type="spellEnd"/>
      <w:r w:rsidRPr="005B0013">
        <w:rPr>
          <w:sz w:val="28"/>
          <w:szCs w:val="28"/>
        </w:rPr>
        <w:t xml:space="preserve"> School of Business</w:t>
      </w:r>
    </w:p>
    <w:p w14:paraId="6E38A537" w14:textId="77777777" w:rsidR="00777FFA" w:rsidRPr="00F77626" w:rsidRDefault="00777FFA" w:rsidP="00777FFA">
      <w:pPr>
        <w:jc w:val="center"/>
        <w:rPr>
          <w:sz w:val="28"/>
        </w:rPr>
      </w:pPr>
      <w:r w:rsidRPr="00F77626">
        <w:rPr>
          <w:sz w:val="28"/>
        </w:rPr>
        <w:t>at Salem State University</w:t>
      </w:r>
    </w:p>
    <w:p w14:paraId="0E27278B" w14:textId="77777777" w:rsidR="00777FFA" w:rsidRPr="00F77626" w:rsidRDefault="00777FFA" w:rsidP="00777FFA">
      <w:pPr>
        <w:jc w:val="center"/>
        <w:rPr>
          <w:sz w:val="28"/>
        </w:rPr>
      </w:pPr>
    </w:p>
    <w:p w14:paraId="0F24BD04" w14:textId="77777777" w:rsidR="00777FFA" w:rsidRPr="00F77626" w:rsidRDefault="00777FFA" w:rsidP="00777FFA">
      <w:pPr>
        <w:jc w:val="center"/>
        <w:rPr>
          <w:sz w:val="28"/>
        </w:rPr>
      </w:pPr>
    </w:p>
    <w:p w14:paraId="0F73FACD" w14:textId="77777777" w:rsidR="00777FFA" w:rsidRPr="00F77626" w:rsidRDefault="00777FFA" w:rsidP="00777FFA">
      <w:pPr>
        <w:jc w:val="center"/>
        <w:rPr>
          <w:sz w:val="28"/>
        </w:rPr>
      </w:pPr>
    </w:p>
    <w:p w14:paraId="6F6954B9" w14:textId="77777777" w:rsidR="00777FFA" w:rsidRPr="00F77626" w:rsidRDefault="00777FFA" w:rsidP="00777FFA">
      <w:pPr>
        <w:jc w:val="center"/>
        <w:rPr>
          <w:sz w:val="28"/>
        </w:rPr>
      </w:pPr>
      <w:r w:rsidRPr="00F77626">
        <w:rPr>
          <w:sz w:val="28"/>
        </w:rPr>
        <w:t>By</w:t>
      </w:r>
    </w:p>
    <w:p w14:paraId="36E43DA3" w14:textId="77777777" w:rsidR="00777FFA" w:rsidRPr="00F77626" w:rsidRDefault="00777FFA" w:rsidP="00777FFA">
      <w:pPr>
        <w:jc w:val="center"/>
        <w:rPr>
          <w:sz w:val="28"/>
        </w:rPr>
      </w:pPr>
    </w:p>
    <w:p w14:paraId="6D1D5693" w14:textId="77777777" w:rsidR="00777FFA" w:rsidRPr="00F77626" w:rsidRDefault="00777FFA" w:rsidP="00777FFA">
      <w:pPr>
        <w:jc w:val="center"/>
        <w:rPr>
          <w:sz w:val="28"/>
        </w:rPr>
      </w:pPr>
      <w:r>
        <w:rPr>
          <w:sz w:val="28"/>
        </w:rPr>
        <w:t>Caroline Parlee</w:t>
      </w:r>
    </w:p>
    <w:p w14:paraId="198F46BB" w14:textId="77777777" w:rsidR="00777FFA" w:rsidRPr="00F77626" w:rsidRDefault="00777FFA" w:rsidP="00777FFA">
      <w:pPr>
        <w:jc w:val="center"/>
        <w:rPr>
          <w:sz w:val="28"/>
        </w:rPr>
      </w:pPr>
    </w:p>
    <w:p w14:paraId="28993B31" w14:textId="77777777" w:rsidR="00777FFA" w:rsidRPr="00F77626" w:rsidRDefault="00777FFA" w:rsidP="00777FFA">
      <w:pPr>
        <w:jc w:val="center"/>
        <w:rPr>
          <w:sz w:val="28"/>
        </w:rPr>
      </w:pPr>
    </w:p>
    <w:p w14:paraId="198096AD" w14:textId="77777777" w:rsidR="00777FFA" w:rsidRPr="00F77626" w:rsidRDefault="00777FFA" w:rsidP="00777FFA">
      <w:pPr>
        <w:jc w:val="center"/>
        <w:rPr>
          <w:sz w:val="28"/>
        </w:rPr>
      </w:pPr>
    </w:p>
    <w:p w14:paraId="75213673" w14:textId="77777777" w:rsidR="00777FFA" w:rsidRPr="00F77626" w:rsidRDefault="00777FFA" w:rsidP="00777FFA">
      <w:pPr>
        <w:jc w:val="center"/>
        <w:rPr>
          <w:sz w:val="28"/>
        </w:rPr>
      </w:pPr>
      <w:r w:rsidRPr="00F77626">
        <w:rPr>
          <w:sz w:val="28"/>
        </w:rPr>
        <w:t>Dr. Robert B. “</w:t>
      </w:r>
      <w:proofErr w:type="spellStart"/>
      <w:r w:rsidRPr="00F77626">
        <w:rPr>
          <w:sz w:val="28"/>
        </w:rPr>
        <w:t>Ripp</w:t>
      </w:r>
      <w:proofErr w:type="spellEnd"/>
      <w:r w:rsidRPr="00F77626">
        <w:rPr>
          <w:sz w:val="28"/>
        </w:rPr>
        <w:t>” Daniell</w:t>
      </w:r>
    </w:p>
    <w:p w14:paraId="1632BE2F" w14:textId="77777777" w:rsidR="00777FFA" w:rsidRPr="00F77626" w:rsidRDefault="00777FFA" w:rsidP="00777FFA">
      <w:pPr>
        <w:jc w:val="center"/>
        <w:rPr>
          <w:sz w:val="28"/>
        </w:rPr>
      </w:pPr>
      <w:r w:rsidRPr="00F77626">
        <w:rPr>
          <w:sz w:val="28"/>
        </w:rPr>
        <w:t>Faculty Advisor</w:t>
      </w:r>
    </w:p>
    <w:p w14:paraId="33B6D3D6" w14:textId="77777777" w:rsidR="00777FFA" w:rsidRPr="00F77626" w:rsidRDefault="00777FFA" w:rsidP="00777FFA">
      <w:pPr>
        <w:jc w:val="center"/>
        <w:rPr>
          <w:sz w:val="28"/>
        </w:rPr>
      </w:pPr>
      <w:r w:rsidRPr="00F77626">
        <w:rPr>
          <w:sz w:val="28"/>
        </w:rPr>
        <w:t>Department of Hospitality Management</w:t>
      </w:r>
    </w:p>
    <w:p w14:paraId="07E98C84" w14:textId="77777777" w:rsidR="00777FFA" w:rsidRPr="00F77626" w:rsidRDefault="00777FFA" w:rsidP="00777FFA">
      <w:pPr>
        <w:jc w:val="center"/>
        <w:rPr>
          <w:sz w:val="28"/>
        </w:rPr>
      </w:pPr>
    </w:p>
    <w:p w14:paraId="25C05A47" w14:textId="77777777" w:rsidR="00777FFA" w:rsidRPr="00F77626" w:rsidRDefault="00777FFA" w:rsidP="00777FFA">
      <w:pPr>
        <w:jc w:val="center"/>
        <w:rPr>
          <w:sz w:val="28"/>
        </w:rPr>
      </w:pPr>
    </w:p>
    <w:p w14:paraId="5F5423B8" w14:textId="77777777" w:rsidR="00777FFA" w:rsidRPr="00F77626" w:rsidRDefault="00777FFA" w:rsidP="00777FFA">
      <w:pPr>
        <w:jc w:val="center"/>
        <w:rPr>
          <w:sz w:val="28"/>
        </w:rPr>
      </w:pPr>
      <w:r w:rsidRPr="00F77626">
        <w:rPr>
          <w:sz w:val="28"/>
        </w:rPr>
        <w:t>***</w:t>
      </w:r>
    </w:p>
    <w:p w14:paraId="39EB2016" w14:textId="77777777" w:rsidR="00777FFA" w:rsidRPr="00F77626" w:rsidRDefault="00777FFA" w:rsidP="00777FFA">
      <w:pPr>
        <w:jc w:val="center"/>
        <w:rPr>
          <w:sz w:val="28"/>
        </w:rPr>
      </w:pPr>
    </w:p>
    <w:p w14:paraId="0C3AC875" w14:textId="77777777" w:rsidR="00777FFA" w:rsidRPr="00F77626" w:rsidRDefault="00777FFA" w:rsidP="00777FFA">
      <w:pPr>
        <w:jc w:val="center"/>
        <w:rPr>
          <w:sz w:val="28"/>
        </w:rPr>
      </w:pPr>
      <w:r w:rsidRPr="00F77626">
        <w:rPr>
          <w:sz w:val="28"/>
        </w:rPr>
        <w:t>Commonwealth Honors Program</w:t>
      </w:r>
    </w:p>
    <w:p w14:paraId="4628E986" w14:textId="77777777" w:rsidR="00777FFA" w:rsidRPr="00F77626" w:rsidRDefault="00777FFA" w:rsidP="00777FFA">
      <w:pPr>
        <w:jc w:val="center"/>
        <w:rPr>
          <w:sz w:val="28"/>
        </w:rPr>
      </w:pPr>
      <w:r w:rsidRPr="00F77626">
        <w:rPr>
          <w:sz w:val="28"/>
        </w:rPr>
        <w:t>Salem State University</w:t>
      </w:r>
    </w:p>
    <w:p w14:paraId="2A939C49" w14:textId="77777777" w:rsidR="00777FFA" w:rsidRPr="00F77626" w:rsidRDefault="00777FFA" w:rsidP="00777FFA">
      <w:pPr>
        <w:jc w:val="center"/>
        <w:rPr>
          <w:sz w:val="28"/>
        </w:rPr>
      </w:pPr>
      <w:r>
        <w:rPr>
          <w:sz w:val="28"/>
        </w:rPr>
        <w:t>2020</w:t>
      </w:r>
    </w:p>
    <w:p w14:paraId="7BDF77DB" w14:textId="77777777" w:rsidR="007B129C" w:rsidRDefault="007B129C" w:rsidP="00533BEA">
      <w:pPr>
        <w:rPr>
          <w:sz w:val="28"/>
        </w:rPr>
        <w:sectPr w:rsidR="007B129C" w:rsidSect="00533BEA">
          <w:headerReference w:type="even" r:id="rId8"/>
          <w:footerReference w:type="even" r:id="rId9"/>
          <w:footerReference w:type="default" r:id="rId10"/>
          <w:footerReference w:type="first" r:id="rId11"/>
          <w:pgSz w:w="12240" w:h="15840"/>
          <w:pgMar w:top="1440" w:right="1800" w:bottom="1440" w:left="1800" w:header="720" w:footer="720" w:gutter="0"/>
          <w:pgNumType w:fmt="lowerRoman" w:start="1"/>
          <w:cols w:space="720"/>
          <w:docGrid w:linePitch="360"/>
        </w:sectPr>
      </w:pPr>
    </w:p>
    <w:p w14:paraId="4705F682" w14:textId="77777777" w:rsidR="00F91EAC" w:rsidRDefault="00F91EAC" w:rsidP="00777FFA">
      <w:pPr>
        <w:spacing w:line="480" w:lineRule="auto"/>
        <w:rPr>
          <w:b/>
        </w:rPr>
      </w:pPr>
    </w:p>
    <w:p w14:paraId="4ACEAD12" w14:textId="77777777" w:rsidR="00777FFA" w:rsidRDefault="00777FFA" w:rsidP="00F91EAC">
      <w:pPr>
        <w:pStyle w:val="Heading1"/>
      </w:pPr>
      <w:bookmarkStart w:id="5" w:name="_Toc39849976"/>
      <w:r w:rsidRPr="00F77626">
        <w:t>Abstract</w:t>
      </w:r>
      <w:bookmarkEnd w:id="5"/>
    </w:p>
    <w:p w14:paraId="75D26F31" w14:textId="77777777" w:rsidR="00F91EAC" w:rsidRPr="00F91EAC" w:rsidRDefault="00F91EAC" w:rsidP="00F91EAC"/>
    <w:p w14:paraId="25009AF8" w14:textId="77777777" w:rsidR="00777FFA" w:rsidRPr="00F77626" w:rsidRDefault="00777FFA" w:rsidP="00777FFA">
      <w:pPr>
        <w:spacing w:line="480" w:lineRule="auto"/>
        <w:ind w:firstLine="720"/>
      </w:pPr>
      <w:r w:rsidRPr="00F77626">
        <w:t xml:space="preserve">This is a detailed business plan for </w:t>
      </w:r>
      <w:proofErr w:type="spellStart"/>
      <w:r w:rsidRPr="00F77626">
        <w:t>Parlee’s</w:t>
      </w:r>
      <w:proofErr w:type="spellEnd"/>
      <w:r w:rsidRPr="00F77626">
        <w:t xml:space="preserve"> Farm in Chelmsford, Massachusetts.  This is a unique location for a farm as it is in a suburban location that has pushed out most farms in the area and converted it into housing. It is in central Massachusetts about thirty miles from Boston. They are a small family farm that mostly does pick your own activities and operates a small farm stand that sells fruits and garden vegetables. It is about forty acres and they rent another twenty from the town giving them plenty of space to utilize. They face a unique set of challenges as they are a New England farm with rocky soils and a unique client base. </w:t>
      </w:r>
    </w:p>
    <w:p w14:paraId="2345F2CA" w14:textId="77777777" w:rsidR="00777FFA" w:rsidRPr="00F77626" w:rsidRDefault="00777FFA" w:rsidP="00777FFA">
      <w:pPr>
        <w:spacing w:line="480" w:lineRule="auto"/>
        <w:ind w:firstLine="720"/>
      </w:pPr>
      <w:r w:rsidRPr="00F77626">
        <w:t xml:space="preserve">This plan dictates how to continue their practices in a more successful manner and expand into new ways to expand while maintaining a profit. The farm currently grows strawberries, blueberries and garden vegetables, the plan details on how to expand into pumpkins, a maze, apples, raspberries and other money-making opportunities. The key point of this plan is to keep this business running and growing to support its family while overcoming the unique set of challenges </w:t>
      </w:r>
      <w:r>
        <w:t xml:space="preserve">facing </w:t>
      </w:r>
      <w:r w:rsidRPr="00F77626">
        <w:t>a suburban</w:t>
      </w:r>
      <w:r>
        <w:t xml:space="preserve"> New England town farm.</w:t>
      </w:r>
    </w:p>
    <w:p w14:paraId="4D7FE8ED" w14:textId="77777777" w:rsidR="007B129C" w:rsidRPr="007B129C" w:rsidRDefault="007B129C" w:rsidP="007B129C">
      <w:pPr>
        <w:rPr>
          <w:sz w:val="28"/>
        </w:rPr>
      </w:pPr>
    </w:p>
    <w:p w14:paraId="3F17B91E" w14:textId="77777777" w:rsidR="007B129C" w:rsidRDefault="007B129C" w:rsidP="007B129C">
      <w:pPr>
        <w:rPr>
          <w:sz w:val="28"/>
        </w:rPr>
      </w:pPr>
    </w:p>
    <w:p w14:paraId="0C2598C1" w14:textId="77777777" w:rsidR="00777FFA" w:rsidRDefault="00777FFA" w:rsidP="00777FFA">
      <w:pPr>
        <w:spacing w:line="480" w:lineRule="auto"/>
      </w:pPr>
    </w:p>
    <w:p w14:paraId="1961EA53" w14:textId="77777777" w:rsidR="00777FFA" w:rsidRPr="003E0212" w:rsidRDefault="00777FFA" w:rsidP="00777FFA">
      <w:pPr>
        <w:spacing w:line="480" w:lineRule="auto"/>
        <w:rPr>
          <w:b/>
        </w:rPr>
      </w:pPr>
      <w:r w:rsidRPr="003E0212">
        <w:rPr>
          <w:b/>
        </w:rPr>
        <w:t>Key Terms to Understand:</w:t>
      </w:r>
    </w:p>
    <w:p w14:paraId="5C672D32" w14:textId="77777777" w:rsidR="00777FFA" w:rsidRPr="00F77626" w:rsidRDefault="00777FFA" w:rsidP="00777FFA">
      <w:pPr>
        <w:spacing w:line="480" w:lineRule="auto"/>
      </w:pPr>
      <w:r w:rsidRPr="003E0212">
        <w:rPr>
          <w:i/>
        </w:rPr>
        <w:t>Pick your own:</w:t>
      </w:r>
      <w:r w:rsidRPr="00F77626">
        <w:t xml:space="preserve"> the customer picks the produce themselves and often pays a lower price because the farmer does not have to pay for the cost of picking the produce</w:t>
      </w:r>
    </w:p>
    <w:p w14:paraId="7D3DB618" w14:textId="77777777" w:rsidR="00A165FF" w:rsidRDefault="00777FFA" w:rsidP="00777FFA">
      <w:pPr>
        <w:spacing w:line="480" w:lineRule="auto"/>
        <w:rPr>
          <w:sz w:val="28"/>
        </w:rPr>
      </w:pPr>
      <w:r w:rsidRPr="003E0212">
        <w:rPr>
          <w:i/>
        </w:rPr>
        <w:t>Prepicked:</w:t>
      </w:r>
      <w:r w:rsidRPr="00F77626">
        <w:t xml:space="preserve"> The produce is picked by the farmer or their employees </w:t>
      </w:r>
      <w:r>
        <w:t>for sale</w:t>
      </w:r>
    </w:p>
    <w:p w14:paraId="16656460" w14:textId="77777777" w:rsidR="00F91EAC" w:rsidRPr="00D74813" w:rsidRDefault="00F91EAC" w:rsidP="00F91EAC">
      <w:pPr>
        <w:pStyle w:val="TOCHeading"/>
        <w:rPr>
          <w:rFonts w:ascii="Times New Roman" w:hAnsi="Times New Roman"/>
          <w:color w:val="000000"/>
        </w:rPr>
      </w:pPr>
      <w:r w:rsidRPr="00D74813">
        <w:rPr>
          <w:rFonts w:ascii="Times New Roman" w:hAnsi="Times New Roman"/>
          <w:color w:val="000000"/>
        </w:rPr>
        <w:lastRenderedPageBreak/>
        <w:t>Table of Contents</w:t>
      </w:r>
    </w:p>
    <w:p w14:paraId="0AFC9218" w14:textId="65C4C2FD" w:rsidR="00C27FED" w:rsidRPr="00DD589A" w:rsidRDefault="00F91EAC">
      <w:pPr>
        <w:pStyle w:val="TOC1"/>
        <w:tabs>
          <w:tab w:val="right" w:leader="dot" w:pos="8630"/>
        </w:tabs>
        <w:rPr>
          <w:b w:val="0"/>
          <w:bCs w:val="0"/>
          <w:i w:val="0"/>
          <w:iCs w:val="0"/>
          <w:noProof/>
        </w:rPr>
      </w:pPr>
      <w:r w:rsidRPr="003E0212">
        <w:rPr>
          <w:rFonts w:ascii="Times New Roman" w:hAnsi="Times New Roman"/>
          <w:bCs w:val="0"/>
        </w:rPr>
        <w:fldChar w:fldCharType="begin"/>
      </w:r>
      <w:r w:rsidRPr="003E0212">
        <w:rPr>
          <w:rFonts w:ascii="Times New Roman" w:hAnsi="Times New Roman"/>
        </w:rPr>
        <w:instrText xml:space="preserve"> TOC \o "1-3" \h \z \u </w:instrText>
      </w:r>
      <w:r w:rsidRPr="003E0212">
        <w:rPr>
          <w:rFonts w:ascii="Times New Roman" w:hAnsi="Times New Roman"/>
          <w:bCs w:val="0"/>
        </w:rPr>
        <w:fldChar w:fldCharType="separate"/>
      </w:r>
      <w:hyperlink w:anchor="_Toc39849975" w:history="1">
        <w:r w:rsidR="00C27FED">
          <w:rPr>
            <w:rStyle w:val="Hyperlink"/>
            <w:noProof/>
          </w:rPr>
          <w:t>Cover Page</w:t>
        </w:r>
        <w:r w:rsidR="00C27FED">
          <w:rPr>
            <w:noProof/>
            <w:webHidden/>
          </w:rPr>
          <w:tab/>
        </w:r>
        <w:r w:rsidR="00C27FED">
          <w:rPr>
            <w:noProof/>
            <w:webHidden/>
          </w:rPr>
          <w:fldChar w:fldCharType="begin"/>
        </w:r>
        <w:r w:rsidR="00C27FED">
          <w:rPr>
            <w:noProof/>
            <w:webHidden/>
          </w:rPr>
          <w:instrText xml:space="preserve"> PAGEREF _Toc39849975 \h </w:instrText>
        </w:r>
        <w:r w:rsidR="00C27FED">
          <w:rPr>
            <w:noProof/>
            <w:webHidden/>
          </w:rPr>
        </w:r>
        <w:r w:rsidR="00C27FED">
          <w:rPr>
            <w:noProof/>
            <w:webHidden/>
          </w:rPr>
          <w:fldChar w:fldCharType="separate"/>
        </w:r>
        <w:r w:rsidR="00C27FED">
          <w:rPr>
            <w:noProof/>
            <w:webHidden/>
          </w:rPr>
          <w:t>i</w:t>
        </w:r>
        <w:r w:rsidR="00C27FED">
          <w:rPr>
            <w:noProof/>
            <w:webHidden/>
          </w:rPr>
          <w:fldChar w:fldCharType="end"/>
        </w:r>
      </w:hyperlink>
    </w:p>
    <w:p w14:paraId="167D4BB5" w14:textId="3F547101" w:rsidR="00C27FED" w:rsidRPr="00DD589A" w:rsidRDefault="000A76F8">
      <w:pPr>
        <w:pStyle w:val="TOC1"/>
        <w:tabs>
          <w:tab w:val="right" w:leader="dot" w:pos="8630"/>
        </w:tabs>
        <w:rPr>
          <w:b w:val="0"/>
          <w:bCs w:val="0"/>
          <w:i w:val="0"/>
          <w:iCs w:val="0"/>
          <w:noProof/>
        </w:rPr>
      </w:pPr>
      <w:hyperlink w:anchor="_Toc39849976" w:history="1">
        <w:r w:rsidR="00C27FED" w:rsidRPr="00E65837">
          <w:rPr>
            <w:rStyle w:val="Hyperlink"/>
            <w:noProof/>
          </w:rPr>
          <w:t>Abstract</w:t>
        </w:r>
        <w:r w:rsidR="00C27FED">
          <w:rPr>
            <w:noProof/>
            <w:webHidden/>
          </w:rPr>
          <w:tab/>
        </w:r>
        <w:r w:rsidR="00C27FED">
          <w:rPr>
            <w:noProof/>
            <w:webHidden/>
          </w:rPr>
          <w:fldChar w:fldCharType="begin"/>
        </w:r>
        <w:r w:rsidR="00C27FED">
          <w:rPr>
            <w:noProof/>
            <w:webHidden/>
          </w:rPr>
          <w:instrText xml:space="preserve"> PAGEREF _Toc39849976 \h </w:instrText>
        </w:r>
        <w:r w:rsidR="00C27FED">
          <w:rPr>
            <w:noProof/>
            <w:webHidden/>
          </w:rPr>
        </w:r>
        <w:r w:rsidR="00C27FED">
          <w:rPr>
            <w:noProof/>
            <w:webHidden/>
          </w:rPr>
          <w:fldChar w:fldCharType="separate"/>
        </w:r>
        <w:r w:rsidR="00C27FED">
          <w:rPr>
            <w:noProof/>
            <w:webHidden/>
          </w:rPr>
          <w:t>ii</w:t>
        </w:r>
        <w:r w:rsidR="00C27FED">
          <w:rPr>
            <w:noProof/>
            <w:webHidden/>
          </w:rPr>
          <w:fldChar w:fldCharType="end"/>
        </w:r>
      </w:hyperlink>
    </w:p>
    <w:p w14:paraId="5FCE2B71" w14:textId="45587314" w:rsidR="00C27FED" w:rsidRPr="00DD589A" w:rsidRDefault="000A76F8">
      <w:pPr>
        <w:pStyle w:val="TOC1"/>
        <w:tabs>
          <w:tab w:val="right" w:leader="dot" w:pos="8630"/>
        </w:tabs>
        <w:rPr>
          <w:b w:val="0"/>
          <w:bCs w:val="0"/>
          <w:i w:val="0"/>
          <w:iCs w:val="0"/>
          <w:noProof/>
        </w:rPr>
      </w:pPr>
      <w:hyperlink w:anchor="_Toc39849977" w:history="1">
        <w:r w:rsidR="00C27FED" w:rsidRPr="00E65837">
          <w:rPr>
            <w:rStyle w:val="Hyperlink"/>
            <w:noProof/>
          </w:rPr>
          <w:t>List of Tables/Figures:</w:t>
        </w:r>
        <w:r w:rsidR="00C27FED">
          <w:rPr>
            <w:noProof/>
            <w:webHidden/>
          </w:rPr>
          <w:tab/>
        </w:r>
        <w:r w:rsidR="00C27FED">
          <w:rPr>
            <w:noProof/>
            <w:webHidden/>
          </w:rPr>
          <w:fldChar w:fldCharType="begin"/>
        </w:r>
        <w:r w:rsidR="00C27FED">
          <w:rPr>
            <w:noProof/>
            <w:webHidden/>
          </w:rPr>
          <w:instrText xml:space="preserve"> PAGEREF _Toc39849977 \h </w:instrText>
        </w:r>
        <w:r w:rsidR="00C27FED">
          <w:rPr>
            <w:noProof/>
            <w:webHidden/>
          </w:rPr>
        </w:r>
        <w:r w:rsidR="00C27FED">
          <w:rPr>
            <w:noProof/>
            <w:webHidden/>
          </w:rPr>
          <w:fldChar w:fldCharType="separate"/>
        </w:r>
        <w:r w:rsidR="00C27FED">
          <w:rPr>
            <w:noProof/>
            <w:webHidden/>
          </w:rPr>
          <w:t>iv</w:t>
        </w:r>
        <w:r w:rsidR="00C27FED">
          <w:rPr>
            <w:noProof/>
            <w:webHidden/>
          </w:rPr>
          <w:fldChar w:fldCharType="end"/>
        </w:r>
      </w:hyperlink>
    </w:p>
    <w:p w14:paraId="03657797" w14:textId="2C6753E7" w:rsidR="00C27FED" w:rsidRPr="00DD589A" w:rsidRDefault="000A76F8">
      <w:pPr>
        <w:pStyle w:val="TOC1"/>
        <w:tabs>
          <w:tab w:val="right" w:leader="dot" w:pos="8630"/>
        </w:tabs>
        <w:rPr>
          <w:b w:val="0"/>
          <w:bCs w:val="0"/>
          <w:i w:val="0"/>
          <w:iCs w:val="0"/>
          <w:noProof/>
        </w:rPr>
      </w:pPr>
      <w:hyperlink w:anchor="_Toc39849978" w:history="1">
        <w:r w:rsidR="00C27FED" w:rsidRPr="00E65837">
          <w:rPr>
            <w:rStyle w:val="Hyperlink"/>
            <w:noProof/>
          </w:rPr>
          <w:t>Introduction</w:t>
        </w:r>
        <w:r w:rsidR="00C27FED">
          <w:rPr>
            <w:noProof/>
            <w:webHidden/>
          </w:rPr>
          <w:tab/>
        </w:r>
        <w:r w:rsidR="00C27FED">
          <w:rPr>
            <w:noProof/>
            <w:webHidden/>
          </w:rPr>
          <w:fldChar w:fldCharType="begin"/>
        </w:r>
        <w:r w:rsidR="00C27FED">
          <w:rPr>
            <w:noProof/>
            <w:webHidden/>
          </w:rPr>
          <w:instrText xml:space="preserve"> PAGEREF _Toc39849978 \h </w:instrText>
        </w:r>
        <w:r w:rsidR="00C27FED">
          <w:rPr>
            <w:noProof/>
            <w:webHidden/>
          </w:rPr>
        </w:r>
        <w:r w:rsidR="00C27FED">
          <w:rPr>
            <w:noProof/>
            <w:webHidden/>
          </w:rPr>
          <w:fldChar w:fldCharType="separate"/>
        </w:r>
        <w:r w:rsidR="00C27FED">
          <w:rPr>
            <w:noProof/>
            <w:webHidden/>
          </w:rPr>
          <w:t>1</w:t>
        </w:r>
        <w:r w:rsidR="00C27FED">
          <w:rPr>
            <w:noProof/>
            <w:webHidden/>
          </w:rPr>
          <w:fldChar w:fldCharType="end"/>
        </w:r>
      </w:hyperlink>
    </w:p>
    <w:p w14:paraId="66A99C71" w14:textId="61C0D073" w:rsidR="00C27FED" w:rsidRPr="00DD589A" w:rsidRDefault="000A76F8">
      <w:pPr>
        <w:pStyle w:val="TOC1"/>
        <w:tabs>
          <w:tab w:val="right" w:leader="dot" w:pos="8630"/>
        </w:tabs>
        <w:rPr>
          <w:b w:val="0"/>
          <w:bCs w:val="0"/>
          <w:i w:val="0"/>
          <w:iCs w:val="0"/>
          <w:noProof/>
        </w:rPr>
      </w:pPr>
      <w:hyperlink w:anchor="_Toc39849979" w:history="1">
        <w:r w:rsidR="00C27FED" w:rsidRPr="00E65837">
          <w:rPr>
            <w:rStyle w:val="Hyperlink"/>
            <w:noProof/>
          </w:rPr>
          <w:t>Purpose of the Business Plan:</w:t>
        </w:r>
        <w:r w:rsidR="00C27FED">
          <w:rPr>
            <w:noProof/>
            <w:webHidden/>
          </w:rPr>
          <w:tab/>
        </w:r>
        <w:r w:rsidR="00C27FED">
          <w:rPr>
            <w:noProof/>
            <w:webHidden/>
          </w:rPr>
          <w:fldChar w:fldCharType="begin"/>
        </w:r>
        <w:r w:rsidR="00C27FED">
          <w:rPr>
            <w:noProof/>
            <w:webHidden/>
          </w:rPr>
          <w:instrText xml:space="preserve"> PAGEREF _Toc39849979 \h </w:instrText>
        </w:r>
        <w:r w:rsidR="00C27FED">
          <w:rPr>
            <w:noProof/>
            <w:webHidden/>
          </w:rPr>
        </w:r>
        <w:r w:rsidR="00C27FED">
          <w:rPr>
            <w:noProof/>
            <w:webHidden/>
          </w:rPr>
          <w:fldChar w:fldCharType="separate"/>
        </w:r>
        <w:r w:rsidR="00C27FED">
          <w:rPr>
            <w:noProof/>
            <w:webHidden/>
          </w:rPr>
          <w:t>2</w:t>
        </w:r>
        <w:r w:rsidR="00C27FED">
          <w:rPr>
            <w:noProof/>
            <w:webHidden/>
          </w:rPr>
          <w:fldChar w:fldCharType="end"/>
        </w:r>
      </w:hyperlink>
    </w:p>
    <w:p w14:paraId="13E38AEC" w14:textId="0242D5E2" w:rsidR="00C27FED" w:rsidRPr="00DD589A" w:rsidRDefault="000A76F8">
      <w:pPr>
        <w:pStyle w:val="TOC1"/>
        <w:tabs>
          <w:tab w:val="right" w:leader="dot" w:pos="8630"/>
        </w:tabs>
        <w:rPr>
          <w:b w:val="0"/>
          <w:bCs w:val="0"/>
          <w:i w:val="0"/>
          <w:iCs w:val="0"/>
          <w:noProof/>
        </w:rPr>
      </w:pPr>
      <w:hyperlink w:anchor="_Toc39849980" w:history="1">
        <w:r w:rsidR="00C27FED" w:rsidRPr="00E65837">
          <w:rPr>
            <w:rStyle w:val="Hyperlink"/>
            <w:noProof/>
          </w:rPr>
          <w:t>Mission Statement:</w:t>
        </w:r>
        <w:r w:rsidR="00C27FED">
          <w:rPr>
            <w:noProof/>
            <w:webHidden/>
          </w:rPr>
          <w:tab/>
        </w:r>
        <w:r w:rsidR="00C27FED">
          <w:rPr>
            <w:noProof/>
            <w:webHidden/>
          </w:rPr>
          <w:fldChar w:fldCharType="begin"/>
        </w:r>
        <w:r w:rsidR="00C27FED">
          <w:rPr>
            <w:noProof/>
            <w:webHidden/>
          </w:rPr>
          <w:instrText xml:space="preserve"> PAGEREF _Toc39849980 \h </w:instrText>
        </w:r>
        <w:r w:rsidR="00C27FED">
          <w:rPr>
            <w:noProof/>
            <w:webHidden/>
          </w:rPr>
        </w:r>
        <w:r w:rsidR="00C27FED">
          <w:rPr>
            <w:noProof/>
            <w:webHidden/>
          </w:rPr>
          <w:fldChar w:fldCharType="separate"/>
        </w:r>
        <w:r w:rsidR="00C27FED">
          <w:rPr>
            <w:noProof/>
            <w:webHidden/>
          </w:rPr>
          <w:t>2</w:t>
        </w:r>
        <w:r w:rsidR="00C27FED">
          <w:rPr>
            <w:noProof/>
            <w:webHidden/>
          </w:rPr>
          <w:fldChar w:fldCharType="end"/>
        </w:r>
      </w:hyperlink>
    </w:p>
    <w:p w14:paraId="1B553A7B" w14:textId="3F8D67DA" w:rsidR="00C27FED" w:rsidRPr="00DD589A" w:rsidRDefault="000A76F8">
      <w:pPr>
        <w:pStyle w:val="TOC1"/>
        <w:tabs>
          <w:tab w:val="right" w:leader="dot" w:pos="8630"/>
        </w:tabs>
        <w:rPr>
          <w:b w:val="0"/>
          <w:bCs w:val="0"/>
          <w:i w:val="0"/>
          <w:iCs w:val="0"/>
          <w:noProof/>
        </w:rPr>
      </w:pPr>
      <w:hyperlink w:anchor="_Toc39849981" w:history="1">
        <w:r w:rsidR="00C27FED" w:rsidRPr="00E65837">
          <w:rPr>
            <w:rStyle w:val="Hyperlink"/>
            <w:noProof/>
          </w:rPr>
          <w:t>Background</w:t>
        </w:r>
        <w:r w:rsidR="00C27FED">
          <w:rPr>
            <w:noProof/>
            <w:webHidden/>
          </w:rPr>
          <w:tab/>
        </w:r>
        <w:r w:rsidR="00C27FED">
          <w:rPr>
            <w:noProof/>
            <w:webHidden/>
          </w:rPr>
          <w:fldChar w:fldCharType="begin"/>
        </w:r>
        <w:r w:rsidR="00C27FED">
          <w:rPr>
            <w:noProof/>
            <w:webHidden/>
          </w:rPr>
          <w:instrText xml:space="preserve"> PAGEREF _Toc39849981 \h </w:instrText>
        </w:r>
        <w:r w:rsidR="00C27FED">
          <w:rPr>
            <w:noProof/>
            <w:webHidden/>
          </w:rPr>
        </w:r>
        <w:r w:rsidR="00C27FED">
          <w:rPr>
            <w:noProof/>
            <w:webHidden/>
          </w:rPr>
          <w:fldChar w:fldCharType="separate"/>
        </w:r>
        <w:r w:rsidR="00C27FED">
          <w:rPr>
            <w:noProof/>
            <w:webHidden/>
          </w:rPr>
          <w:t>2</w:t>
        </w:r>
        <w:r w:rsidR="00C27FED">
          <w:rPr>
            <w:noProof/>
            <w:webHidden/>
          </w:rPr>
          <w:fldChar w:fldCharType="end"/>
        </w:r>
      </w:hyperlink>
    </w:p>
    <w:p w14:paraId="2FB143BF" w14:textId="7432C3CD" w:rsidR="00C27FED" w:rsidRPr="00DD589A" w:rsidRDefault="000A76F8">
      <w:pPr>
        <w:pStyle w:val="TOC1"/>
        <w:tabs>
          <w:tab w:val="right" w:leader="dot" w:pos="8630"/>
        </w:tabs>
        <w:rPr>
          <w:b w:val="0"/>
          <w:bCs w:val="0"/>
          <w:i w:val="0"/>
          <w:iCs w:val="0"/>
          <w:noProof/>
        </w:rPr>
      </w:pPr>
      <w:hyperlink w:anchor="_Toc39849982" w:history="1">
        <w:r w:rsidR="00C27FED" w:rsidRPr="00E65837">
          <w:rPr>
            <w:rStyle w:val="Hyperlink"/>
            <w:noProof/>
          </w:rPr>
          <w:t>SWOT Analysis:</w:t>
        </w:r>
        <w:r w:rsidR="00C27FED">
          <w:rPr>
            <w:noProof/>
            <w:webHidden/>
          </w:rPr>
          <w:tab/>
        </w:r>
        <w:r w:rsidR="00C27FED">
          <w:rPr>
            <w:noProof/>
            <w:webHidden/>
          </w:rPr>
          <w:fldChar w:fldCharType="begin"/>
        </w:r>
        <w:r w:rsidR="00C27FED">
          <w:rPr>
            <w:noProof/>
            <w:webHidden/>
          </w:rPr>
          <w:instrText xml:space="preserve"> PAGEREF _Toc39849982 \h </w:instrText>
        </w:r>
        <w:r w:rsidR="00C27FED">
          <w:rPr>
            <w:noProof/>
            <w:webHidden/>
          </w:rPr>
        </w:r>
        <w:r w:rsidR="00C27FED">
          <w:rPr>
            <w:noProof/>
            <w:webHidden/>
          </w:rPr>
          <w:fldChar w:fldCharType="separate"/>
        </w:r>
        <w:r w:rsidR="00C27FED">
          <w:rPr>
            <w:noProof/>
            <w:webHidden/>
          </w:rPr>
          <w:t>4</w:t>
        </w:r>
        <w:r w:rsidR="00C27FED">
          <w:rPr>
            <w:noProof/>
            <w:webHidden/>
          </w:rPr>
          <w:fldChar w:fldCharType="end"/>
        </w:r>
      </w:hyperlink>
    </w:p>
    <w:p w14:paraId="3E80BFAB" w14:textId="5A9783EB" w:rsidR="00C27FED" w:rsidRPr="00DD589A" w:rsidRDefault="000A76F8">
      <w:pPr>
        <w:pStyle w:val="TOC1"/>
        <w:tabs>
          <w:tab w:val="right" w:leader="dot" w:pos="8630"/>
        </w:tabs>
        <w:rPr>
          <w:b w:val="0"/>
          <w:bCs w:val="0"/>
          <w:i w:val="0"/>
          <w:iCs w:val="0"/>
          <w:noProof/>
        </w:rPr>
      </w:pPr>
      <w:hyperlink w:anchor="_Toc39849983" w:history="1">
        <w:r w:rsidR="00C27FED" w:rsidRPr="00E65837">
          <w:rPr>
            <w:rStyle w:val="Hyperlink"/>
            <w:noProof/>
          </w:rPr>
          <w:t>Goals and Objectives</w:t>
        </w:r>
        <w:r w:rsidR="00C27FED">
          <w:rPr>
            <w:noProof/>
            <w:webHidden/>
          </w:rPr>
          <w:tab/>
        </w:r>
        <w:r w:rsidR="00C27FED">
          <w:rPr>
            <w:noProof/>
            <w:webHidden/>
          </w:rPr>
          <w:fldChar w:fldCharType="begin"/>
        </w:r>
        <w:r w:rsidR="00C27FED">
          <w:rPr>
            <w:noProof/>
            <w:webHidden/>
          </w:rPr>
          <w:instrText xml:space="preserve"> PAGEREF _Toc39849983 \h </w:instrText>
        </w:r>
        <w:r w:rsidR="00C27FED">
          <w:rPr>
            <w:noProof/>
            <w:webHidden/>
          </w:rPr>
        </w:r>
        <w:r w:rsidR="00C27FED">
          <w:rPr>
            <w:noProof/>
            <w:webHidden/>
          </w:rPr>
          <w:fldChar w:fldCharType="separate"/>
        </w:r>
        <w:r w:rsidR="00C27FED">
          <w:rPr>
            <w:noProof/>
            <w:webHidden/>
          </w:rPr>
          <w:t>5</w:t>
        </w:r>
        <w:r w:rsidR="00C27FED">
          <w:rPr>
            <w:noProof/>
            <w:webHidden/>
          </w:rPr>
          <w:fldChar w:fldCharType="end"/>
        </w:r>
      </w:hyperlink>
    </w:p>
    <w:p w14:paraId="6C45CF52" w14:textId="230DBA25" w:rsidR="00C27FED" w:rsidRPr="00DD589A" w:rsidRDefault="000A76F8">
      <w:pPr>
        <w:pStyle w:val="TOC1"/>
        <w:tabs>
          <w:tab w:val="right" w:leader="dot" w:pos="8630"/>
        </w:tabs>
        <w:rPr>
          <w:b w:val="0"/>
          <w:bCs w:val="0"/>
          <w:i w:val="0"/>
          <w:iCs w:val="0"/>
          <w:noProof/>
        </w:rPr>
      </w:pPr>
      <w:hyperlink w:anchor="_Toc39849984" w:history="1">
        <w:r w:rsidR="00C27FED" w:rsidRPr="00E65837">
          <w:rPr>
            <w:rStyle w:val="Hyperlink"/>
            <w:noProof/>
          </w:rPr>
          <w:t>Recommended Forms of Business for Parlee’s Farm</w:t>
        </w:r>
        <w:r w:rsidR="00C27FED">
          <w:rPr>
            <w:noProof/>
            <w:webHidden/>
          </w:rPr>
          <w:tab/>
        </w:r>
        <w:r w:rsidR="00C27FED">
          <w:rPr>
            <w:noProof/>
            <w:webHidden/>
          </w:rPr>
          <w:fldChar w:fldCharType="begin"/>
        </w:r>
        <w:r w:rsidR="00C27FED">
          <w:rPr>
            <w:noProof/>
            <w:webHidden/>
          </w:rPr>
          <w:instrText xml:space="preserve"> PAGEREF _Toc39849984 \h </w:instrText>
        </w:r>
        <w:r w:rsidR="00C27FED">
          <w:rPr>
            <w:noProof/>
            <w:webHidden/>
          </w:rPr>
        </w:r>
        <w:r w:rsidR="00C27FED">
          <w:rPr>
            <w:noProof/>
            <w:webHidden/>
          </w:rPr>
          <w:fldChar w:fldCharType="separate"/>
        </w:r>
        <w:r w:rsidR="00C27FED">
          <w:rPr>
            <w:noProof/>
            <w:webHidden/>
          </w:rPr>
          <w:t>7</w:t>
        </w:r>
        <w:r w:rsidR="00C27FED">
          <w:rPr>
            <w:noProof/>
            <w:webHidden/>
          </w:rPr>
          <w:fldChar w:fldCharType="end"/>
        </w:r>
      </w:hyperlink>
    </w:p>
    <w:p w14:paraId="4D2F7293" w14:textId="738F797E" w:rsidR="00C27FED" w:rsidRPr="00DD589A" w:rsidRDefault="000A76F8">
      <w:pPr>
        <w:pStyle w:val="TOC1"/>
        <w:tabs>
          <w:tab w:val="right" w:leader="dot" w:pos="8630"/>
        </w:tabs>
        <w:rPr>
          <w:b w:val="0"/>
          <w:bCs w:val="0"/>
          <w:i w:val="0"/>
          <w:iCs w:val="0"/>
          <w:noProof/>
        </w:rPr>
      </w:pPr>
      <w:hyperlink w:anchor="_Toc39849985" w:history="1">
        <w:r w:rsidR="00C27FED" w:rsidRPr="00E65837">
          <w:rPr>
            <w:rStyle w:val="Hyperlink"/>
            <w:noProof/>
          </w:rPr>
          <w:t>Products/ Services</w:t>
        </w:r>
        <w:r w:rsidR="00C27FED">
          <w:rPr>
            <w:noProof/>
            <w:webHidden/>
          </w:rPr>
          <w:tab/>
        </w:r>
        <w:r w:rsidR="00C27FED">
          <w:rPr>
            <w:noProof/>
            <w:webHidden/>
          </w:rPr>
          <w:fldChar w:fldCharType="begin"/>
        </w:r>
        <w:r w:rsidR="00C27FED">
          <w:rPr>
            <w:noProof/>
            <w:webHidden/>
          </w:rPr>
          <w:instrText xml:space="preserve"> PAGEREF _Toc39849985 \h </w:instrText>
        </w:r>
        <w:r w:rsidR="00C27FED">
          <w:rPr>
            <w:noProof/>
            <w:webHidden/>
          </w:rPr>
        </w:r>
        <w:r w:rsidR="00C27FED">
          <w:rPr>
            <w:noProof/>
            <w:webHidden/>
          </w:rPr>
          <w:fldChar w:fldCharType="separate"/>
        </w:r>
        <w:r w:rsidR="00C27FED">
          <w:rPr>
            <w:noProof/>
            <w:webHidden/>
          </w:rPr>
          <w:t>8</w:t>
        </w:r>
        <w:r w:rsidR="00C27FED">
          <w:rPr>
            <w:noProof/>
            <w:webHidden/>
          </w:rPr>
          <w:fldChar w:fldCharType="end"/>
        </w:r>
      </w:hyperlink>
    </w:p>
    <w:p w14:paraId="304B5FEC" w14:textId="6B013821" w:rsidR="00C27FED" w:rsidRPr="00DD589A" w:rsidRDefault="000A76F8">
      <w:pPr>
        <w:pStyle w:val="TOC1"/>
        <w:tabs>
          <w:tab w:val="right" w:leader="dot" w:pos="8630"/>
        </w:tabs>
        <w:rPr>
          <w:b w:val="0"/>
          <w:bCs w:val="0"/>
          <w:i w:val="0"/>
          <w:iCs w:val="0"/>
          <w:noProof/>
        </w:rPr>
      </w:pPr>
      <w:hyperlink w:anchor="_Toc39849986" w:history="1">
        <w:r w:rsidR="00C27FED" w:rsidRPr="00E65837">
          <w:rPr>
            <w:rStyle w:val="Hyperlink"/>
            <w:noProof/>
          </w:rPr>
          <w:t>Future Product Additions</w:t>
        </w:r>
        <w:r w:rsidR="00C27FED">
          <w:rPr>
            <w:noProof/>
            <w:webHidden/>
          </w:rPr>
          <w:tab/>
        </w:r>
        <w:r w:rsidR="00C27FED">
          <w:rPr>
            <w:noProof/>
            <w:webHidden/>
          </w:rPr>
          <w:fldChar w:fldCharType="begin"/>
        </w:r>
        <w:r w:rsidR="00C27FED">
          <w:rPr>
            <w:noProof/>
            <w:webHidden/>
          </w:rPr>
          <w:instrText xml:space="preserve"> PAGEREF _Toc39849986 \h </w:instrText>
        </w:r>
        <w:r w:rsidR="00C27FED">
          <w:rPr>
            <w:noProof/>
            <w:webHidden/>
          </w:rPr>
        </w:r>
        <w:r w:rsidR="00C27FED">
          <w:rPr>
            <w:noProof/>
            <w:webHidden/>
          </w:rPr>
          <w:fldChar w:fldCharType="separate"/>
        </w:r>
        <w:r w:rsidR="00C27FED">
          <w:rPr>
            <w:noProof/>
            <w:webHidden/>
          </w:rPr>
          <w:t>11</w:t>
        </w:r>
        <w:r w:rsidR="00C27FED">
          <w:rPr>
            <w:noProof/>
            <w:webHidden/>
          </w:rPr>
          <w:fldChar w:fldCharType="end"/>
        </w:r>
      </w:hyperlink>
    </w:p>
    <w:p w14:paraId="56ABB780" w14:textId="07FD3D68" w:rsidR="00C27FED" w:rsidRPr="00DD589A" w:rsidRDefault="000A76F8">
      <w:pPr>
        <w:pStyle w:val="TOC1"/>
        <w:tabs>
          <w:tab w:val="right" w:leader="dot" w:pos="8630"/>
        </w:tabs>
        <w:rPr>
          <w:b w:val="0"/>
          <w:bCs w:val="0"/>
          <w:i w:val="0"/>
          <w:iCs w:val="0"/>
          <w:noProof/>
        </w:rPr>
      </w:pPr>
      <w:hyperlink w:anchor="_Toc39849987" w:history="1">
        <w:r w:rsidR="00C27FED" w:rsidRPr="00E65837">
          <w:rPr>
            <w:rStyle w:val="Hyperlink"/>
            <w:noProof/>
          </w:rPr>
          <w:t>Price / Quality Relationship</w:t>
        </w:r>
        <w:r w:rsidR="00C27FED">
          <w:rPr>
            <w:noProof/>
            <w:webHidden/>
          </w:rPr>
          <w:tab/>
        </w:r>
        <w:r w:rsidR="00C27FED">
          <w:rPr>
            <w:noProof/>
            <w:webHidden/>
          </w:rPr>
          <w:fldChar w:fldCharType="begin"/>
        </w:r>
        <w:r w:rsidR="00C27FED">
          <w:rPr>
            <w:noProof/>
            <w:webHidden/>
          </w:rPr>
          <w:instrText xml:space="preserve"> PAGEREF _Toc39849987 \h </w:instrText>
        </w:r>
        <w:r w:rsidR="00C27FED">
          <w:rPr>
            <w:noProof/>
            <w:webHidden/>
          </w:rPr>
        </w:r>
        <w:r w:rsidR="00C27FED">
          <w:rPr>
            <w:noProof/>
            <w:webHidden/>
          </w:rPr>
          <w:fldChar w:fldCharType="separate"/>
        </w:r>
        <w:r w:rsidR="00C27FED">
          <w:rPr>
            <w:noProof/>
            <w:webHidden/>
          </w:rPr>
          <w:t>12</w:t>
        </w:r>
        <w:r w:rsidR="00C27FED">
          <w:rPr>
            <w:noProof/>
            <w:webHidden/>
          </w:rPr>
          <w:fldChar w:fldCharType="end"/>
        </w:r>
      </w:hyperlink>
    </w:p>
    <w:p w14:paraId="14AB9061" w14:textId="499E185E" w:rsidR="00C27FED" w:rsidRPr="00DD589A" w:rsidRDefault="000A76F8">
      <w:pPr>
        <w:pStyle w:val="TOC1"/>
        <w:tabs>
          <w:tab w:val="right" w:leader="dot" w:pos="8630"/>
        </w:tabs>
        <w:rPr>
          <w:b w:val="0"/>
          <w:bCs w:val="0"/>
          <w:i w:val="0"/>
          <w:iCs w:val="0"/>
          <w:noProof/>
        </w:rPr>
      </w:pPr>
      <w:hyperlink w:anchor="_Toc39849988" w:history="1">
        <w:r w:rsidR="00C27FED" w:rsidRPr="00E65837">
          <w:rPr>
            <w:rStyle w:val="Hyperlink"/>
            <w:noProof/>
          </w:rPr>
          <w:t>Competition</w:t>
        </w:r>
        <w:r w:rsidR="00C27FED">
          <w:rPr>
            <w:noProof/>
            <w:webHidden/>
          </w:rPr>
          <w:tab/>
        </w:r>
        <w:r w:rsidR="00C27FED">
          <w:rPr>
            <w:noProof/>
            <w:webHidden/>
          </w:rPr>
          <w:fldChar w:fldCharType="begin"/>
        </w:r>
        <w:r w:rsidR="00C27FED">
          <w:rPr>
            <w:noProof/>
            <w:webHidden/>
          </w:rPr>
          <w:instrText xml:space="preserve"> PAGEREF _Toc39849988 \h </w:instrText>
        </w:r>
        <w:r w:rsidR="00C27FED">
          <w:rPr>
            <w:noProof/>
            <w:webHidden/>
          </w:rPr>
        </w:r>
        <w:r w:rsidR="00C27FED">
          <w:rPr>
            <w:noProof/>
            <w:webHidden/>
          </w:rPr>
          <w:fldChar w:fldCharType="separate"/>
        </w:r>
        <w:r w:rsidR="00C27FED">
          <w:rPr>
            <w:noProof/>
            <w:webHidden/>
          </w:rPr>
          <w:t>12</w:t>
        </w:r>
        <w:r w:rsidR="00C27FED">
          <w:rPr>
            <w:noProof/>
            <w:webHidden/>
          </w:rPr>
          <w:fldChar w:fldCharType="end"/>
        </w:r>
      </w:hyperlink>
    </w:p>
    <w:p w14:paraId="14CE9BC7" w14:textId="0861840E" w:rsidR="00C27FED" w:rsidRPr="00DD589A" w:rsidRDefault="000A76F8">
      <w:pPr>
        <w:pStyle w:val="TOC1"/>
        <w:tabs>
          <w:tab w:val="right" w:leader="dot" w:pos="8630"/>
        </w:tabs>
        <w:rPr>
          <w:b w:val="0"/>
          <w:bCs w:val="0"/>
          <w:i w:val="0"/>
          <w:iCs w:val="0"/>
          <w:noProof/>
        </w:rPr>
      </w:pPr>
      <w:hyperlink w:anchor="_Toc39849989" w:history="1">
        <w:r w:rsidR="00C27FED" w:rsidRPr="00E65837">
          <w:rPr>
            <w:rStyle w:val="Hyperlink"/>
            <w:noProof/>
          </w:rPr>
          <w:t>Competitive Analysis</w:t>
        </w:r>
        <w:r w:rsidR="00C27FED">
          <w:rPr>
            <w:noProof/>
            <w:webHidden/>
          </w:rPr>
          <w:tab/>
        </w:r>
        <w:r w:rsidR="00C27FED">
          <w:rPr>
            <w:noProof/>
            <w:webHidden/>
          </w:rPr>
          <w:fldChar w:fldCharType="begin"/>
        </w:r>
        <w:r w:rsidR="00C27FED">
          <w:rPr>
            <w:noProof/>
            <w:webHidden/>
          </w:rPr>
          <w:instrText xml:space="preserve"> PAGEREF _Toc39849989 \h </w:instrText>
        </w:r>
        <w:r w:rsidR="00C27FED">
          <w:rPr>
            <w:noProof/>
            <w:webHidden/>
          </w:rPr>
        </w:r>
        <w:r w:rsidR="00C27FED">
          <w:rPr>
            <w:noProof/>
            <w:webHidden/>
          </w:rPr>
          <w:fldChar w:fldCharType="separate"/>
        </w:r>
        <w:r w:rsidR="00C27FED">
          <w:rPr>
            <w:noProof/>
            <w:webHidden/>
          </w:rPr>
          <w:t>13</w:t>
        </w:r>
        <w:r w:rsidR="00C27FED">
          <w:rPr>
            <w:noProof/>
            <w:webHidden/>
          </w:rPr>
          <w:fldChar w:fldCharType="end"/>
        </w:r>
      </w:hyperlink>
    </w:p>
    <w:p w14:paraId="553AE028" w14:textId="1C0CDD76" w:rsidR="00C27FED" w:rsidRPr="00DD589A" w:rsidRDefault="000A76F8">
      <w:pPr>
        <w:pStyle w:val="TOC1"/>
        <w:tabs>
          <w:tab w:val="right" w:leader="dot" w:pos="8630"/>
        </w:tabs>
        <w:rPr>
          <w:b w:val="0"/>
          <w:bCs w:val="0"/>
          <w:i w:val="0"/>
          <w:iCs w:val="0"/>
          <w:noProof/>
        </w:rPr>
      </w:pPr>
      <w:hyperlink w:anchor="_Toc39849990" w:history="1">
        <w:r w:rsidR="00C27FED" w:rsidRPr="00E65837">
          <w:rPr>
            <w:rStyle w:val="Hyperlink"/>
            <w:noProof/>
          </w:rPr>
          <w:t>Location Analysis</w:t>
        </w:r>
        <w:r w:rsidR="00C27FED">
          <w:rPr>
            <w:noProof/>
            <w:webHidden/>
          </w:rPr>
          <w:tab/>
        </w:r>
        <w:r w:rsidR="00C27FED">
          <w:rPr>
            <w:noProof/>
            <w:webHidden/>
          </w:rPr>
          <w:fldChar w:fldCharType="begin"/>
        </w:r>
        <w:r w:rsidR="00C27FED">
          <w:rPr>
            <w:noProof/>
            <w:webHidden/>
          </w:rPr>
          <w:instrText xml:space="preserve"> PAGEREF _Toc39849990 \h </w:instrText>
        </w:r>
        <w:r w:rsidR="00C27FED">
          <w:rPr>
            <w:noProof/>
            <w:webHidden/>
          </w:rPr>
        </w:r>
        <w:r w:rsidR="00C27FED">
          <w:rPr>
            <w:noProof/>
            <w:webHidden/>
          </w:rPr>
          <w:fldChar w:fldCharType="separate"/>
        </w:r>
        <w:r w:rsidR="00C27FED">
          <w:rPr>
            <w:noProof/>
            <w:webHidden/>
          </w:rPr>
          <w:t>15</w:t>
        </w:r>
        <w:r w:rsidR="00C27FED">
          <w:rPr>
            <w:noProof/>
            <w:webHidden/>
          </w:rPr>
          <w:fldChar w:fldCharType="end"/>
        </w:r>
      </w:hyperlink>
    </w:p>
    <w:p w14:paraId="4EB64795" w14:textId="14B033D8" w:rsidR="00C27FED" w:rsidRPr="00DD589A" w:rsidRDefault="000A76F8">
      <w:pPr>
        <w:pStyle w:val="TOC1"/>
        <w:tabs>
          <w:tab w:val="right" w:leader="dot" w:pos="8630"/>
        </w:tabs>
        <w:rPr>
          <w:b w:val="0"/>
          <w:bCs w:val="0"/>
          <w:i w:val="0"/>
          <w:iCs w:val="0"/>
          <w:noProof/>
        </w:rPr>
      </w:pPr>
      <w:hyperlink w:anchor="_Toc39849991" w:history="1">
        <w:r w:rsidR="00C27FED" w:rsidRPr="00E65837">
          <w:rPr>
            <w:rStyle w:val="Hyperlink"/>
            <w:noProof/>
          </w:rPr>
          <w:t>Financial Performance</w:t>
        </w:r>
        <w:r w:rsidR="00C27FED">
          <w:rPr>
            <w:noProof/>
            <w:webHidden/>
          </w:rPr>
          <w:tab/>
        </w:r>
        <w:r w:rsidR="00C27FED">
          <w:rPr>
            <w:noProof/>
            <w:webHidden/>
          </w:rPr>
          <w:fldChar w:fldCharType="begin"/>
        </w:r>
        <w:r w:rsidR="00C27FED">
          <w:rPr>
            <w:noProof/>
            <w:webHidden/>
          </w:rPr>
          <w:instrText xml:space="preserve"> PAGEREF _Toc39849991 \h </w:instrText>
        </w:r>
        <w:r w:rsidR="00C27FED">
          <w:rPr>
            <w:noProof/>
            <w:webHidden/>
          </w:rPr>
        </w:r>
        <w:r w:rsidR="00C27FED">
          <w:rPr>
            <w:noProof/>
            <w:webHidden/>
          </w:rPr>
          <w:fldChar w:fldCharType="separate"/>
        </w:r>
        <w:r w:rsidR="00C27FED">
          <w:rPr>
            <w:noProof/>
            <w:webHidden/>
          </w:rPr>
          <w:t>18</w:t>
        </w:r>
        <w:r w:rsidR="00C27FED">
          <w:rPr>
            <w:noProof/>
            <w:webHidden/>
          </w:rPr>
          <w:fldChar w:fldCharType="end"/>
        </w:r>
      </w:hyperlink>
    </w:p>
    <w:p w14:paraId="41E4EBEE" w14:textId="694814DB" w:rsidR="00C27FED" w:rsidRPr="00DD589A" w:rsidRDefault="000A76F8">
      <w:pPr>
        <w:pStyle w:val="TOC1"/>
        <w:tabs>
          <w:tab w:val="right" w:leader="dot" w:pos="8630"/>
        </w:tabs>
        <w:rPr>
          <w:b w:val="0"/>
          <w:bCs w:val="0"/>
          <w:i w:val="0"/>
          <w:iCs w:val="0"/>
          <w:noProof/>
        </w:rPr>
      </w:pPr>
      <w:hyperlink w:anchor="_Toc39849992" w:history="1">
        <w:r w:rsidR="00C27FED" w:rsidRPr="00E65837">
          <w:rPr>
            <w:rStyle w:val="Hyperlink"/>
            <w:noProof/>
          </w:rPr>
          <w:t>Management</w:t>
        </w:r>
        <w:r w:rsidR="00C27FED">
          <w:rPr>
            <w:noProof/>
            <w:webHidden/>
          </w:rPr>
          <w:tab/>
        </w:r>
        <w:r w:rsidR="00C27FED">
          <w:rPr>
            <w:noProof/>
            <w:webHidden/>
          </w:rPr>
          <w:fldChar w:fldCharType="begin"/>
        </w:r>
        <w:r w:rsidR="00C27FED">
          <w:rPr>
            <w:noProof/>
            <w:webHidden/>
          </w:rPr>
          <w:instrText xml:space="preserve"> PAGEREF _Toc39849992 \h </w:instrText>
        </w:r>
        <w:r w:rsidR="00C27FED">
          <w:rPr>
            <w:noProof/>
            <w:webHidden/>
          </w:rPr>
        </w:r>
        <w:r w:rsidR="00C27FED">
          <w:rPr>
            <w:noProof/>
            <w:webHidden/>
          </w:rPr>
          <w:fldChar w:fldCharType="separate"/>
        </w:r>
        <w:r w:rsidR="00C27FED">
          <w:rPr>
            <w:noProof/>
            <w:webHidden/>
          </w:rPr>
          <w:t>18</w:t>
        </w:r>
        <w:r w:rsidR="00C27FED">
          <w:rPr>
            <w:noProof/>
            <w:webHidden/>
          </w:rPr>
          <w:fldChar w:fldCharType="end"/>
        </w:r>
      </w:hyperlink>
    </w:p>
    <w:p w14:paraId="063BEA46" w14:textId="3FCD8F23" w:rsidR="00C27FED" w:rsidRPr="00DD589A" w:rsidRDefault="000A76F8">
      <w:pPr>
        <w:pStyle w:val="TOC1"/>
        <w:tabs>
          <w:tab w:val="right" w:leader="dot" w:pos="8630"/>
        </w:tabs>
        <w:rPr>
          <w:b w:val="0"/>
          <w:bCs w:val="0"/>
          <w:i w:val="0"/>
          <w:iCs w:val="0"/>
          <w:noProof/>
        </w:rPr>
      </w:pPr>
      <w:hyperlink w:anchor="_Toc39849993" w:history="1">
        <w:r w:rsidR="00C27FED" w:rsidRPr="00E65837">
          <w:rPr>
            <w:rStyle w:val="Hyperlink"/>
            <w:noProof/>
          </w:rPr>
          <w:t>Personnel</w:t>
        </w:r>
        <w:r w:rsidR="00C27FED">
          <w:rPr>
            <w:noProof/>
            <w:webHidden/>
          </w:rPr>
          <w:tab/>
        </w:r>
        <w:r w:rsidR="00C27FED">
          <w:rPr>
            <w:noProof/>
            <w:webHidden/>
          </w:rPr>
          <w:fldChar w:fldCharType="begin"/>
        </w:r>
        <w:r w:rsidR="00C27FED">
          <w:rPr>
            <w:noProof/>
            <w:webHidden/>
          </w:rPr>
          <w:instrText xml:space="preserve"> PAGEREF _Toc39849993 \h </w:instrText>
        </w:r>
        <w:r w:rsidR="00C27FED">
          <w:rPr>
            <w:noProof/>
            <w:webHidden/>
          </w:rPr>
        </w:r>
        <w:r w:rsidR="00C27FED">
          <w:rPr>
            <w:noProof/>
            <w:webHidden/>
          </w:rPr>
          <w:fldChar w:fldCharType="separate"/>
        </w:r>
        <w:r w:rsidR="00C27FED">
          <w:rPr>
            <w:noProof/>
            <w:webHidden/>
          </w:rPr>
          <w:t>19</w:t>
        </w:r>
        <w:r w:rsidR="00C27FED">
          <w:rPr>
            <w:noProof/>
            <w:webHidden/>
          </w:rPr>
          <w:fldChar w:fldCharType="end"/>
        </w:r>
      </w:hyperlink>
    </w:p>
    <w:p w14:paraId="4397269E" w14:textId="16506CFA" w:rsidR="00C27FED" w:rsidRPr="00DD589A" w:rsidRDefault="000A76F8">
      <w:pPr>
        <w:pStyle w:val="TOC1"/>
        <w:tabs>
          <w:tab w:val="right" w:leader="dot" w:pos="8630"/>
        </w:tabs>
        <w:rPr>
          <w:b w:val="0"/>
          <w:bCs w:val="0"/>
          <w:i w:val="0"/>
          <w:iCs w:val="0"/>
          <w:noProof/>
        </w:rPr>
      </w:pPr>
      <w:hyperlink w:anchor="_Toc39849994" w:history="1">
        <w:r w:rsidR="00C27FED" w:rsidRPr="00E65837">
          <w:rPr>
            <w:rStyle w:val="Hyperlink"/>
            <w:noProof/>
          </w:rPr>
          <w:t>Wages</w:t>
        </w:r>
        <w:r w:rsidR="00C27FED">
          <w:rPr>
            <w:noProof/>
            <w:webHidden/>
          </w:rPr>
          <w:tab/>
        </w:r>
        <w:r w:rsidR="00C27FED">
          <w:rPr>
            <w:noProof/>
            <w:webHidden/>
          </w:rPr>
          <w:fldChar w:fldCharType="begin"/>
        </w:r>
        <w:r w:rsidR="00C27FED">
          <w:rPr>
            <w:noProof/>
            <w:webHidden/>
          </w:rPr>
          <w:instrText xml:space="preserve"> PAGEREF _Toc39849994 \h </w:instrText>
        </w:r>
        <w:r w:rsidR="00C27FED">
          <w:rPr>
            <w:noProof/>
            <w:webHidden/>
          </w:rPr>
        </w:r>
        <w:r w:rsidR="00C27FED">
          <w:rPr>
            <w:noProof/>
            <w:webHidden/>
          </w:rPr>
          <w:fldChar w:fldCharType="separate"/>
        </w:r>
        <w:r w:rsidR="00C27FED">
          <w:rPr>
            <w:noProof/>
            <w:webHidden/>
          </w:rPr>
          <w:t>20</w:t>
        </w:r>
        <w:r w:rsidR="00C27FED">
          <w:rPr>
            <w:noProof/>
            <w:webHidden/>
          </w:rPr>
          <w:fldChar w:fldCharType="end"/>
        </w:r>
      </w:hyperlink>
    </w:p>
    <w:p w14:paraId="18B1552A" w14:textId="0CDC5E86" w:rsidR="00C27FED" w:rsidRPr="00DD589A" w:rsidRDefault="000A76F8">
      <w:pPr>
        <w:pStyle w:val="TOC1"/>
        <w:tabs>
          <w:tab w:val="right" w:leader="dot" w:pos="8630"/>
        </w:tabs>
        <w:rPr>
          <w:b w:val="0"/>
          <w:bCs w:val="0"/>
          <w:i w:val="0"/>
          <w:iCs w:val="0"/>
          <w:noProof/>
        </w:rPr>
      </w:pPr>
      <w:hyperlink w:anchor="_Toc39849995" w:history="1">
        <w:r w:rsidR="00C27FED" w:rsidRPr="00E65837">
          <w:rPr>
            <w:rStyle w:val="Hyperlink"/>
            <w:noProof/>
          </w:rPr>
          <w:t>Sales / Cost of Goods Sold</w:t>
        </w:r>
        <w:r w:rsidR="00C27FED">
          <w:rPr>
            <w:noProof/>
            <w:webHidden/>
          </w:rPr>
          <w:tab/>
        </w:r>
        <w:r w:rsidR="00C27FED">
          <w:rPr>
            <w:noProof/>
            <w:webHidden/>
          </w:rPr>
          <w:fldChar w:fldCharType="begin"/>
        </w:r>
        <w:r w:rsidR="00C27FED">
          <w:rPr>
            <w:noProof/>
            <w:webHidden/>
          </w:rPr>
          <w:instrText xml:space="preserve"> PAGEREF _Toc39849995 \h </w:instrText>
        </w:r>
        <w:r w:rsidR="00C27FED">
          <w:rPr>
            <w:noProof/>
            <w:webHidden/>
          </w:rPr>
        </w:r>
        <w:r w:rsidR="00C27FED">
          <w:rPr>
            <w:noProof/>
            <w:webHidden/>
          </w:rPr>
          <w:fldChar w:fldCharType="separate"/>
        </w:r>
        <w:r w:rsidR="00C27FED">
          <w:rPr>
            <w:noProof/>
            <w:webHidden/>
          </w:rPr>
          <w:t>20</w:t>
        </w:r>
        <w:r w:rsidR="00C27FED">
          <w:rPr>
            <w:noProof/>
            <w:webHidden/>
          </w:rPr>
          <w:fldChar w:fldCharType="end"/>
        </w:r>
      </w:hyperlink>
    </w:p>
    <w:p w14:paraId="661CF6F6" w14:textId="5207700D" w:rsidR="00C27FED" w:rsidRPr="00DD589A" w:rsidRDefault="000A76F8">
      <w:pPr>
        <w:pStyle w:val="TOC1"/>
        <w:tabs>
          <w:tab w:val="right" w:leader="dot" w:pos="8630"/>
        </w:tabs>
        <w:rPr>
          <w:b w:val="0"/>
          <w:bCs w:val="0"/>
          <w:i w:val="0"/>
          <w:iCs w:val="0"/>
          <w:noProof/>
        </w:rPr>
      </w:pPr>
      <w:hyperlink w:anchor="_Toc39849996" w:history="1">
        <w:r w:rsidR="00C27FED" w:rsidRPr="00E65837">
          <w:rPr>
            <w:rStyle w:val="Hyperlink"/>
            <w:noProof/>
          </w:rPr>
          <w:t>Summary</w:t>
        </w:r>
        <w:r w:rsidR="00C27FED">
          <w:rPr>
            <w:noProof/>
            <w:webHidden/>
          </w:rPr>
          <w:tab/>
        </w:r>
        <w:r w:rsidR="00C27FED">
          <w:rPr>
            <w:noProof/>
            <w:webHidden/>
          </w:rPr>
          <w:fldChar w:fldCharType="begin"/>
        </w:r>
        <w:r w:rsidR="00C27FED">
          <w:rPr>
            <w:noProof/>
            <w:webHidden/>
          </w:rPr>
          <w:instrText xml:space="preserve"> PAGEREF _Toc39849996 \h </w:instrText>
        </w:r>
        <w:r w:rsidR="00C27FED">
          <w:rPr>
            <w:noProof/>
            <w:webHidden/>
          </w:rPr>
        </w:r>
        <w:r w:rsidR="00C27FED">
          <w:rPr>
            <w:noProof/>
            <w:webHidden/>
          </w:rPr>
          <w:fldChar w:fldCharType="separate"/>
        </w:r>
        <w:r w:rsidR="00C27FED">
          <w:rPr>
            <w:noProof/>
            <w:webHidden/>
          </w:rPr>
          <w:t>21</w:t>
        </w:r>
        <w:r w:rsidR="00C27FED">
          <w:rPr>
            <w:noProof/>
            <w:webHidden/>
          </w:rPr>
          <w:fldChar w:fldCharType="end"/>
        </w:r>
      </w:hyperlink>
    </w:p>
    <w:p w14:paraId="003B18E2" w14:textId="1EBC847C" w:rsidR="00C27FED" w:rsidRPr="00DD589A" w:rsidRDefault="000A76F8">
      <w:pPr>
        <w:pStyle w:val="TOC1"/>
        <w:tabs>
          <w:tab w:val="right" w:leader="dot" w:pos="8630"/>
        </w:tabs>
        <w:rPr>
          <w:b w:val="0"/>
          <w:bCs w:val="0"/>
          <w:i w:val="0"/>
          <w:iCs w:val="0"/>
          <w:noProof/>
        </w:rPr>
      </w:pPr>
      <w:hyperlink w:anchor="_Toc39849997" w:history="1">
        <w:r w:rsidR="00C27FED" w:rsidRPr="00E65837">
          <w:rPr>
            <w:rStyle w:val="Hyperlink"/>
            <w:noProof/>
          </w:rPr>
          <w:t>References</w:t>
        </w:r>
        <w:r w:rsidR="00C27FED">
          <w:rPr>
            <w:noProof/>
            <w:webHidden/>
          </w:rPr>
          <w:tab/>
        </w:r>
        <w:r w:rsidR="00C27FED">
          <w:rPr>
            <w:noProof/>
            <w:webHidden/>
          </w:rPr>
          <w:fldChar w:fldCharType="begin"/>
        </w:r>
        <w:r w:rsidR="00C27FED">
          <w:rPr>
            <w:noProof/>
            <w:webHidden/>
          </w:rPr>
          <w:instrText xml:space="preserve"> PAGEREF _Toc39849997 \h </w:instrText>
        </w:r>
        <w:r w:rsidR="00C27FED">
          <w:rPr>
            <w:noProof/>
            <w:webHidden/>
          </w:rPr>
        </w:r>
        <w:r w:rsidR="00C27FED">
          <w:rPr>
            <w:noProof/>
            <w:webHidden/>
          </w:rPr>
          <w:fldChar w:fldCharType="separate"/>
        </w:r>
        <w:r w:rsidR="00C27FED">
          <w:rPr>
            <w:noProof/>
            <w:webHidden/>
          </w:rPr>
          <w:t>23</w:t>
        </w:r>
        <w:r w:rsidR="00C27FED">
          <w:rPr>
            <w:noProof/>
            <w:webHidden/>
          </w:rPr>
          <w:fldChar w:fldCharType="end"/>
        </w:r>
      </w:hyperlink>
    </w:p>
    <w:p w14:paraId="177F18B6" w14:textId="00A66851" w:rsidR="00D74813" w:rsidRDefault="00F91EAC" w:rsidP="00F91EAC">
      <w:pPr>
        <w:pStyle w:val="Heading1"/>
        <w:rPr>
          <w:b w:val="0"/>
          <w:bCs w:val="0"/>
          <w:noProof/>
        </w:rPr>
        <w:sectPr w:rsidR="00D74813" w:rsidSect="00533BEA">
          <w:pgSz w:w="12240" w:h="15840"/>
          <w:pgMar w:top="1440" w:right="1800" w:bottom="1440" w:left="1800" w:header="720" w:footer="720" w:gutter="0"/>
          <w:pgNumType w:fmt="lowerRoman" w:start="2"/>
          <w:cols w:space="720"/>
          <w:titlePg/>
          <w:docGrid w:linePitch="360"/>
        </w:sectPr>
      </w:pPr>
      <w:r w:rsidRPr="003E0212">
        <w:rPr>
          <w:bCs w:val="0"/>
          <w:noProof/>
        </w:rPr>
        <w:fldChar w:fldCharType="end"/>
      </w:r>
    </w:p>
    <w:p w14:paraId="01E3CDC5" w14:textId="77777777" w:rsidR="00F91EAC" w:rsidRDefault="00F91EAC" w:rsidP="00F91EAC">
      <w:pPr>
        <w:pStyle w:val="Heading1"/>
        <w:rPr>
          <w:b w:val="0"/>
          <w:bCs w:val="0"/>
          <w:noProof/>
        </w:rPr>
      </w:pPr>
    </w:p>
    <w:p w14:paraId="390A94DA" w14:textId="77777777" w:rsidR="00533BEA" w:rsidRPr="00533BEA" w:rsidRDefault="00533BEA" w:rsidP="00533BEA">
      <w:pPr>
        <w:pStyle w:val="Heading1"/>
      </w:pPr>
      <w:bookmarkStart w:id="6" w:name="_Toc39849977"/>
      <w:r w:rsidRPr="00533BEA">
        <w:t>List of Tables/Figures:</w:t>
      </w:r>
      <w:bookmarkEnd w:id="6"/>
    </w:p>
    <w:p w14:paraId="3ECE2820" w14:textId="77777777" w:rsidR="00533BEA" w:rsidRDefault="00533BEA" w:rsidP="00F91EAC">
      <w:pPr>
        <w:pStyle w:val="Heading1"/>
      </w:pPr>
    </w:p>
    <w:p w14:paraId="54E64ED5" w14:textId="33BD0253" w:rsidR="00533BEA" w:rsidRDefault="00533BEA" w:rsidP="00533BEA">
      <w:pPr>
        <w:spacing w:line="480" w:lineRule="auto"/>
        <w:rPr>
          <w:i/>
        </w:rPr>
      </w:pPr>
      <w:r w:rsidRPr="00125543">
        <w:rPr>
          <w:i/>
        </w:rPr>
        <w:t>Figure 1: Chelmsford Race Demographics</w:t>
      </w:r>
      <w:r>
        <w:rPr>
          <w:i/>
        </w:rPr>
        <w:t>………………………………………….15</w:t>
      </w:r>
    </w:p>
    <w:p w14:paraId="19071897" w14:textId="1C45263B" w:rsidR="00533BEA" w:rsidRDefault="00533BEA" w:rsidP="00533BEA">
      <w:pPr>
        <w:spacing w:line="480" w:lineRule="auto"/>
        <w:rPr>
          <w:i/>
        </w:rPr>
      </w:pPr>
      <w:r w:rsidRPr="00125543">
        <w:rPr>
          <w:i/>
        </w:rPr>
        <w:t xml:space="preserve">Picture </w:t>
      </w:r>
      <w:r>
        <w:rPr>
          <w:i/>
        </w:rPr>
        <w:t>1</w:t>
      </w:r>
      <w:r w:rsidRPr="00125543">
        <w:rPr>
          <w:i/>
        </w:rPr>
        <w:t>: Current Pick Your Own Setup</w:t>
      </w:r>
      <w:r>
        <w:rPr>
          <w:i/>
        </w:rPr>
        <w:t>…………………………………………….17</w:t>
      </w:r>
    </w:p>
    <w:p w14:paraId="5CF92EDB" w14:textId="187BEC39" w:rsidR="00533BEA" w:rsidRDefault="00533BEA" w:rsidP="00533BEA">
      <w:pPr>
        <w:spacing w:line="480" w:lineRule="auto"/>
        <w:rPr>
          <w:i/>
        </w:rPr>
      </w:pPr>
      <w:r>
        <w:rPr>
          <w:i/>
        </w:rPr>
        <w:t>Picture 2: Current Farm Stand Set up……………………………………………….18</w:t>
      </w:r>
    </w:p>
    <w:p w14:paraId="1A32FB22" w14:textId="77777777" w:rsidR="00533BEA" w:rsidRDefault="00533BEA" w:rsidP="00533BEA">
      <w:pPr>
        <w:spacing w:line="480" w:lineRule="auto"/>
        <w:rPr>
          <w:i/>
        </w:rPr>
      </w:pPr>
      <w:r>
        <w:rPr>
          <w:i/>
        </w:rPr>
        <w:t>Picture 3: Current Fields………………………………………………………………18</w:t>
      </w:r>
    </w:p>
    <w:p w14:paraId="79FF7665" w14:textId="77777777" w:rsidR="00533BEA" w:rsidRDefault="00533BEA" w:rsidP="00533BEA">
      <w:pPr>
        <w:spacing w:line="480" w:lineRule="auto"/>
        <w:rPr>
          <w:i/>
        </w:rPr>
      </w:pPr>
      <w:r w:rsidRPr="00533BEA">
        <w:rPr>
          <w:i/>
        </w:rPr>
        <w:t>Table 1: Occupancy Expenses</w:t>
      </w:r>
      <w:r>
        <w:rPr>
          <w:i/>
        </w:rPr>
        <w:t>…………………………………………………………18</w:t>
      </w:r>
    </w:p>
    <w:p w14:paraId="02F3517A" w14:textId="3E61AE1C" w:rsidR="00533BEA" w:rsidRDefault="00533BEA" w:rsidP="00533BEA">
      <w:pPr>
        <w:spacing w:line="480" w:lineRule="auto"/>
        <w:rPr>
          <w:i/>
        </w:rPr>
      </w:pPr>
      <w:r w:rsidRPr="00533BEA">
        <w:rPr>
          <w:i/>
        </w:rPr>
        <w:t>Table 2: Operating Expenses</w:t>
      </w:r>
      <w:r>
        <w:rPr>
          <w:i/>
        </w:rPr>
        <w:t>………………………………………………………</w:t>
      </w:r>
      <w:proofErr w:type="gramStart"/>
      <w:r>
        <w:rPr>
          <w:i/>
        </w:rPr>
        <w:t>…..</w:t>
      </w:r>
      <w:proofErr w:type="gramEnd"/>
      <w:r>
        <w:rPr>
          <w:i/>
        </w:rPr>
        <w:t>19</w:t>
      </w:r>
    </w:p>
    <w:p w14:paraId="6EFD66DF" w14:textId="44613B91" w:rsidR="00533BEA" w:rsidRPr="00533BEA" w:rsidRDefault="00533BEA" w:rsidP="00533BEA">
      <w:pPr>
        <w:spacing w:line="480" w:lineRule="auto"/>
        <w:rPr>
          <w:i/>
        </w:rPr>
      </w:pPr>
      <w:r w:rsidRPr="00533BEA">
        <w:rPr>
          <w:i/>
        </w:rPr>
        <w:t>Table 3: Income Statement 2019</w:t>
      </w:r>
      <w:r>
        <w:rPr>
          <w:i/>
        </w:rPr>
        <w:t>…………………………………………………….…22</w:t>
      </w:r>
    </w:p>
    <w:p w14:paraId="4A689395" w14:textId="7864771A" w:rsidR="00533BEA" w:rsidRPr="00533BEA" w:rsidRDefault="00533BEA" w:rsidP="00533BEA">
      <w:pPr>
        <w:spacing w:line="480" w:lineRule="auto"/>
        <w:rPr>
          <w:i/>
        </w:rPr>
      </w:pPr>
      <w:r w:rsidRPr="00533BEA">
        <w:rPr>
          <w:i/>
        </w:rPr>
        <w:t> </w:t>
      </w:r>
    </w:p>
    <w:p w14:paraId="34F78127" w14:textId="77777777" w:rsidR="00533BEA" w:rsidRDefault="00533BEA" w:rsidP="00533BEA">
      <w:pPr>
        <w:spacing w:line="480" w:lineRule="auto"/>
        <w:rPr>
          <w:i/>
        </w:rPr>
        <w:sectPr w:rsidR="00533BEA" w:rsidSect="00533BEA">
          <w:footerReference w:type="default" r:id="rId12"/>
          <w:pgSz w:w="12240" w:h="15840"/>
          <w:pgMar w:top="1440" w:right="1800" w:bottom="1440" w:left="1800" w:header="720" w:footer="720" w:gutter="0"/>
          <w:pgNumType w:fmt="lowerRoman"/>
          <w:cols w:space="720"/>
          <w:docGrid w:linePitch="360"/>
        </w:sectPr>
      </w:pPr>
    </w:p>
    <w:p w14:paraId="02508166" w14:textId="77777777" w:rsidR="00533BEA" w:rsidRDefault="00533BEA" w:rsidP="00F91EAC">
      <w:pPr>
        <w:pStyle w:val="Heading1"/>
      </w:pPr>
    </w:p>
    <w:p w14:paraId="1B59B544" w14:textId="226B1D51" w:rsidR="00777FFA" w:rsidRDefault="00777FFA" w:rsidP="00F91EAC">
      <w:pPr>
        <w:pStyle w:val="Heading1"/>
      </w:pPr>
      <w:bookmarkStart w:id="7" w:name="_Toc39849978"/>
      <w:r w:rsidRPr="00892474">
        <w:t>Introduction</w:t>
      </w:r>
      <w:bookmarkEnd w:id="7"/>
    </w:p>
    <w:p w14:paraId="5B8BBC1C" w14:textId="77777777" w:rsidR="00F91EAC" w:rsidRPr="00F91EAC" w:rsidRDefault="00F91EAC" w:rsidP="00F91EAC"/>
    <w:p w14:paraId="1ABC56D1" w14:textId="77777777" w:rsidR="00777FFA" w:rsidRPr="00F77626" w:rsidRDefault="00777FFA" w:rsidP="00777FFA">
      <w:pPr>
        <w:pStyle w:val="NormalWeb"/>
        <w:spacing w:before="0" w:beforeAutospacing="0" w:after="0" w:afterAutospacing="0" w:line="480" w:lineRule="auto"/>
        <w:ind w:firstLine="720"/>
      </w:pPr>
      <w:r w:rsidRPr="00F77626">
        <w:rPr>
          <w:color w:val="000000"/>
        </w:rPr>
        <w:t xml:space="preserve">This thesis is a detailed business plan in the running </w:t>
      </w:r>
      <w:proofErr w:type="spellStart"/>
      <w:r w:rsidRPr="00F77626">
        <w:rPr>
          <w:color w:val="000000"/>
        </w:rPr>
        <w:t>Parlee’s</w:t>
      </w:r>
      <w:proofErr w:type="spellEnd"/>
      <w:r w:rsidRPr="00F77626">
        <w:rPr>
          <w:color w:val="000000"/>
        </w:rPr>
        <w:t xml:space="preserve"> Farm in Chelmsford Massachusetts, a small pick your own farm. This plan will detail the expansion and the successful running of the farm. The farm is currently being run by Caroline Parlee and her Father Henry Parlee. This plan will detail how to expand their market, profit and product line by applying business strategy while combining farmers' knowledge and keeping the surrounding community's needs and wants.  </w:t>
      </w:r>
    </w:p>
    <w:p w14:paraId="465B3ED5" w14:textId="77777777" w:rsidR="00777FFA" w:rsidRPr="00F77626" w:rsidRDefault="00777FFA" w:rsidP="00777FFA">
      <w:pPr>
        <w:pStyle w:val="NormalWeb"/>
        <w:spacing w:before="0" w:beforeAutospacing="0" w:after="0" w:afterAutospacing="0" w:line="480" w:lineRule="auto"/>
        <w:ind w:firstLine="720"/>
      </w:pPr>
      <w:proofErr w:type="spellStart"/>
      <w:r w:rsidRPr="00F77626">
        <w:rPr>
          <w:color w:val="000000"/>
        </w:rPr>
        <w:t>Parlee’s</w:t>
      </w:r>
      <w:proofErr w:type="spellEnd"/>
      <w:r w:rsidRPr="00F77626">
        <w:rPr>
          <w:color w:val="000000"/>
        </w:rPr>
        <w:t xml:space="preserve"> Farm currently raises strawberries, blueberries, and garden vegetables. Most of the profit comes from pick your own activities and </w:t>
      </w:r>
      <w:r>
        <w:rPr>
          <w:color w:val="000000"/>
        </w:rPr>
        <w:t>the f</w:t>
      </w:r>
      <w:r w:rsidRPr="00F77626">
        <w:rPr>
          <w:color w:val="000000"/>
        </w:rPr>
        <w:t>armers have expressed a wish to expand the existing activities while expanding into different areas of opportunity. Regional popular activities that can be an opportunity are raspberries, apple and pumpkin picking and they have also expressed a desire to try to pick your own tomatoes. </w:t>
      </w:r>
    </w:p>
    <w:p w14:paraId="35863FFB" w14:textId="77777777" w:rsidR="00777FFA" w:rsidRPr="00F77626" w:rsidRDefault="00777FFA" w:rsidP="00777FFA">
      <w:pPr>
        <w:pStyle w:val="NormalWeb"/>
        <w:spacing w:before="0" w:beforeAutospacing="0" w:after="0" w:afterAutospacing="0" w:line="480" w:lineRule="auto"/>
        <w:ind w:firstLine="720"/>
      </w:pPr>
      <w:r w:rsidRPr="00F77626">
        <w:rPr>
          <w:color w:val="000000"/>
        </w:rPr>
        <w:t>They also need to</w:t>
      </w:r>
      <w:r>
        <w:rPr>
          <w:color w:val="000000"/>
        </w:rPr>
        <w:t xml:space="preserve"> improve their accounting and cash handling systems</w:t>
      </w:r>
      <w:r w:rsidRPr="00F77626">
        <w:rPr>
          <w:color w:val="000000"/>
        </w:rPr>
        <w:t xml:space="preserve">. They would like to upgrade to a cash register that takes credit cards. They currently do not take credit </w:t>
      </w:r>
      <w:proofErr w:type="gramStart"/>
      <w:r w:rsidRPr="00F77626">
        <w:rPr>
          <w:color w:val="000000"/>
        </w:rPr>
        <w:t>cards</w:t>
      </w:r>
      <w:proofErr w:type="gramEnd"/>
      <w:r w:rsidRPr="00F77626">
        <w:rPr>
          <w:color w:val="000000"/>
        </w:rPr>
        <w:t xml:space="preserve"> but the world is moving away from customers carrying cash and moving towards plastic or smart phone pay.  Ideally, they are interested in a product that will help keep an accurate count of sales.</w:t>
      </w:r>
    </w:p>
    <w:p w14:paraId="7A514869" w14:textId="77777777" w:rsidR="00777FFA" w:rsidRDefault="00777FFA" w:rsidP="00777FFA">
      <w:pPr>
        <w:pStyle w:val="NormalWeb"/>
        <w:spacing w:before="0" w:beforeAutospacing="0" w:after="0" w:afterAutospacing="0" w:line="480" w:lineRule="auto"/>
        <w:ind w:firstLine="720"/>
        <w:rPr>
          <w:color w:val="000000"/>
        </w:rPr>
      </w:pPr>
      <w:proofErr w:type="spellStart"/>
      <w:r w:rsidRPr="00F77626">
        <w:rPr>
          <w:color w:val="000000"/>
        </w:rPr>
        <w:t>Parlee’s</w:t>
      </w:r>
      <w:proofErr w:type="spellEnd"/>
      <w:r w:rsidRPr="00F77626">
        <w:rPr>
          <w:color w:val="000000"/>
        </w:rPr>
        <w:t xml:space="preserve"> Farm most importantly wants to provide healthy and delicious food for its community. In their expansion they want to focus on retaining the atmosphere and community they have </w:t>
      </w:r>
      <w:r>
        <w:rPr>
          <w:color w:val="000000"/>
        </w:rPr>
        <w:t>built with their customer base.</w:t>
      </w:r>
    </w:p>
    <w:p w14:paraId="1B53E83F" w14:textId="77777777" w:rsidR="00777FFA" w:rsidRPr="00F77626" w:rsidRDefault="00777FFA" w:rsidP="00777FFA">
      <w:pPr>
        <w:spacing w:line="480" w:lineRule="auto"/>
        <w:rPr>
          <w:b/>
        </w:rPr>
      </w:pPr>
    </w:p>
    <w:p w14:paraId="7D01755A" w14:textId="77777777" w:rsidR="00777FFA" w:rsidRPr="00F77626" w:rsidRDefault="00777FFA" w:rsidP="00777FFA">
      <w:pPr>
        <w:spacing w:line="480" w:lineRule="auto"/>
        <w:rPr>
          <w:b/>
        </w:rPr>
      </w:pPr>
    </w:p>
    <w:p w14:paraId="3BFFEDF0" w14:textId="77777777" w:rsidR="00777FFA" w:rsidRDefault="00777FFA" w:rsidP="00777FFA">
      <w:pPr>
        <w:spacing w:line="480" w:lineRule="auto"/>
        <w:rPr>
          <w:b/>
        </w:rPr>
      </w:pPr>
    </w:p>
    <w:p w14:paraId="1C4F597E" w14:textId="77777777" w:rsidR="00777FFA" w:rsidRDefault="00777FFA" w:rsidP="00F91EAC">
      <w:pPr>
        <w:pStyle w:val="Heading1"/>
      </w:pPr>
      <w:bookmarkStart w:id="8" w:name="_Toc39849979"/>
      <w:r w:rsidRPr="00F77626">
        <w:lastRenderedPageBreak/>
        <w:t>Purpose of the Business Plan:</w:t>
      </w:r>
      <w:bookmarkEnd w:id="8"/>
      <w:r w:rsidRPr="00F77626">
        <w:t xml:space="preserve"> </w:t>
      </w:r>
    </w:p>
    <w:p w14:paraId="2B28F9B0" w14:textId="77777777" w:rsidR="00F91EAC" w:rsidRPr="00F91EAC" w:rsidRDefault="00F91EAC" w:rsidP="00F91EAC"/>
    <w:p w14:paraId="180DA8FC" w14:textId="074815B3" w:rsidR="00777FFA" w:rsidRPr="00F77626" w:rsidRDefault="00777FFA" w:rsidP="00C27FED">
      <w:pPr>
        <w:spacing w:line="480" w:lineRule="auto"/>
        <w:ind w:firstLine="720"/>
      </w:pPr>
      <w:r w:rsidRPr="00F77626">
        <w:t xml:space="preserve">The purpose of this plan is to </w:t>
      </w:r>
      <w:r>
        <w:t>ensure</w:t>
      </w:r>
      <w:r w:rsidRPr="00F77626">
        <w:t xml:space="preserve"> that </w:t>
      </w:r>
      <w:proofErr w:type="spellStart"/>
      <w:r w:rsidRPr="00F77626">
        <w:t>Parlee’s</w:t>
      </w:r>
      <w:proofErr w:type="spellEnd"/>
      <w:r w:rsidRPr="00F77626">
        <w:t xml:space="preserve"> Farm continues for generations and becomes successful. </w:t>
      </w:r>
      <w:proofErr w:type="spellStart"/>
      <w:r w:rsidRPr="00F77626">
        <w:t>Parlee’s</w:t>
      </w:r>
      <w:proofErr w:type="spellEnd"/>
      <w:r w:rsidRPr="00F77626">
        <w:t xml:space="preserve"> Farm has just been existing and not thriving and </w:t>
      </w:r>
      <w:proofErr w:type="gramStart"/>
      <w:r w:rsidRPr="00F77626">
        <w:t>through the use of</w:t>
      </w:r>
      <w:proofErr w:type="gramEnd"/>
      <w:r w:rsidRPr="00F77626">
        <w:t xml:space="preserve"> this business plan it will thrive for years to come. </w:t>
      </w:r>
      <w:r w:rsidR="00C27FED">
        <w:t>Ensuring success</w:t>
      </w:r>
      <w:r w:rsidRPr="00F77626">
        <w:t xml:space="preserve"> of the business</w:t>
      </w:r>
      <w:r w:rsidR="00C27FED">
        <w:t xml:space="preserve"> will</w:t>
      </w:r>
      <w:r w:rsidRPr="00F77626">
        <w:t xml:space="preserve"> provide for the family living at the farm while providing the surrounding community with the highest quality produce possible. Family is the number one priority of this business and the business will help the family thrive. </w:t>
      </w:r>
    </w:p>
    <w:p w14:paraId="5F188850" w14:textId="77777777" w:rsidR="00777FFA" w:rsidRPr="00F91EAC" w:rsidRDefault="00777FFA" w:rsidP="00F91EAC">
      <w:pPr>
        <w:pStyle w:val="Heading6"/>
        <w:rPr>
          <w:b w:val="0"/>
          <w:i/>
          <w:sz w:val="24"/>
          <w:szCs w:val="24"/>
        </w:rPr>
      </w:pPr>
      <w:r w:rsidRPr="00F91EAC">
        <w:rPr>
          <w:b w:val="0"/>
          <w:i/>
          <w:sz w:val="24"/>
          <w:szCs w:val="24"/>
        </w:rPr>
        <w:t xml:space="preserve">Specific Goals: </w:t>
      </w:r>
    </w:p>
    <w:p w14:paraId="4B324AD1" w14:textId="77777777" w:rsidR="00777FFA" w:rsidRPr="00F77626" w:rsidRDefault="00777FFA" w:rsidP="00777FFA">
      <w:pPr>
        <w:numPr>
          <w:ilvl w:val="0"/>
          <w:numId w:val="10"/>
        </w:numPr>
      </w:pPr>
      <w:r w:rsidRPr="00F77626">
        <w:t>Provide an income for the family running the farm</w:t>
      </w:r>
    </w:p>
    <w:p w14:paraId="636D0106" w14:textId="77777777" w:rsidR="00777FFA" w:rsidRPr="00F77626" w:rsidRDefault="00777FFA" w:rsidP="00777FFA">
      <w:pPr>
        <w:numPr>
          <w:ilvl w:val="0"/>
          <w:numId w:val="10"/>
        </w:numPr>
      </w:pPr>
      <w:r w:rsidRPr="00F77626">
        <w:t>Continue growing specific plants and expand into different crops</w:t>
      </w:r>
    </w:p>
    <w:p w14:paraId="67CD3FDC" w14:textId="77777777" w:rsidR="00777FFA" w:rsidRPr="00F77626" w:rsidRDefault="00777FFA" w:rsidP="00777FFA">
      <w:pPr>
        <w:numPr>
          <w:ilvl w:val="0"/>
          <w:numId w:val="10"/>
        </w:numPr>
      </w:pPr>
      <w:r w:rsidRPr="00F77626">
        <w:t xml:space="preserve">Provide the best produce possible for the surrounding community </w:t>
      </w:r>
    </w:p>
    <w:p w14:paraId="4817BE5A" w14:textId="77777777" w:rsidR="00777FFA" w:rsidRPr="00F77626" w:rsidRDefault="00777FFA" w:rsidP="00777FFA">
      <w:pPr>
        <w:numPr>
          <w:ilvl w:val="0"/>
          <w:numId w:val="10"/>
        </w:numPr>
      </w:pPr>
      <w:r w:rsidRPr="00F77626">
        <w:t xml:space="preserve">Grow the education of the farmers </w:t>
      </w:r>
    </w:p>
    <w:p w14:paraId="51EE5DF5" w14:textId="77777777" w:rsidR="00777FFA" w:rsidRPr="00934833" w:rsidRDefault="00777FFA" w:rsidP="00777FFA">
      <w:pPr>
        <w:numPr>
          <w:ilvl w:val="0"/>
          <w:numId w:val="10"/>
        </w:numPr>
      </w:pPr>
      <w:r>
        <w:t>Increase profit</w:t>
      </w:r>
      <w:r w:rsidRPr="00F77626">
        <w:t xml:space="preserve"> every year </w:t>
      </w:r>
    </w:p>
    <w:p w14:paraId="409762FC" w14:textId="77777777" w:rsidR="00777FFA" w:rsidRDefault="00777FFA" w:rsidP="00777FFA">
      <w:pPr>
        <w:spacing w:line="480" w:lineRule="auto"/>
        <w:rPr>
          <w:b/>
        </w:rPr>
      </w:pPr>
    </w:p>
    <w:p w14:paraId="0ABD355E" w14:textId="77777777" w:rsidR="00777FFA" w:rsidRPr="00F91EAC" w:rsidRDefault="00777FFA" w:rsidP="00F91EAC">
      <w:pPr>
        <w:pStyle w:val="Heading1"/>
      </w:pPr>
      <w:bookmarkStart w:id="9" w:name="_Toc39849980"/>
      <w:r w:rsidRPr="00F91EAC">
        <w:t>Mission Statement:</w:t>
      </w:r>
      <w:bookmarkEnd w:id="9"/>
    </w:p>
    <w:p w14:paraId="17B50622" w14:textId="77777777" w:rsidR="00F91EAC" w:rsidRPr="00F91EAC" w:rsidRDefault="00F91EAC" w:rsidP="00F91EAC"/>
    <w:p w14:paraId="3900A48F" w14:textId="7122E9E7" w:rsidR="00777FFA" w:rsidRDefault="00777FFA" w:rsidP="00C27FED">
      <w:pPr>
        <w:spacing w:line="480" w:lineRule="auto"/>
        <w:ind w:firstLine="720"/>
      </w:pPr>
      <w:proofErr w:type="spellStart"/>
      <w:r w:rsidRPr="00F77626">
        <w:t>Parlee’s</w:t>
      </w:r>
      <w:proofErr w:type="spellEnd"/>
      <w:r w:rsidRPr="00F77626">
        <w:t xml:space="preserve"> Farm mission is to provide healthy food to the surrounding community through the sale of vegetables, fruit and produce and pick your own activities. Family comes first to this business and by sharing how their family farms to their community that all will benefit. </w:t>
      </w:r>
    </w:p>
    <w:p w14:paraId="637435C8" w14:textId="77777777" w:rsidR="00C27FED" w:rsidRPr="00C27FED" w:rsidRDefault="00C27FED" w:rsidP="00C27FED">
      <w:pPr>
        <w:spacing w:line="480" w:lineRule="auto"/>
        <w:ind w:firstLine="720"/>
      </w:pPr>
    </w:p>
    <w:p w14:paraId="68B5E12E" w14:textId="77777777" w:rsidR="00777FFA" w:rsidRDefault="00777FFA" w:rsidP="00F91EAC">
      <w:pPr>
        <w:pStyle w:val="Heading1"/>
      </w:pPr>
      <w:bookmarkStart w:id="10" w:name="_Toc39849981"/>
      <w:r w:rsidRPr="00F77626">
        <w:t>Background</w:t>
      </w:r>
      <w:bookmarkEnd w:id="10"/>
      <w:r w:rsidRPr="00F77626">
        <w:t xml:space="preserve"> </w:t>
      </w:r>
    </w:p>
    <w:p w14:paraId="248C9CBF" w14:textId="77777777" w:rsidR="00F91EAC" w:rsidRPr="00F91EAC" w:rsidRDefault="00F91EAC" w:rsidP="00F91EAC"/>
    <w:p w14:paraId="4166089A" w14:textId="33DAC50C" w:rsidR="00777FFA" w:rsidRPr="00C27FED" w:rsidRDefault="00C27FED" w:rsidP="00777FFA">
      <w:pPr>
        <w:spacing w:line="480" w:lineRule="auto"/>
        <w:rPr>
          <w:b/>
        </w:rPr>
      </w:pPr>
      <w:r w:rsidRPr="00C27FED">
        <w:rPr>
          <w:b/>
          <w:i/>
        </w:rPr>
        <w:t>The Farming Industry</w:t>
      </w:r>
      <w:r w:rsidR="00777FFA" w:rsidRPr="00C27FED">
        <w:rPr>
          <w:b/>
        </w:rPr>
        <w:t>:</w:t>
      </w:r>
    </w:p>
    <w:p w14:paraId="0264E526" w14:textId="77777777" w:rsidR="00777FFA" w:rsidRPr="00F77626" w:rsidRDefault="00777FFA" w:rsidP="00777FFA">
      <w:pPr>
        <w:spacing w:line="480" w:lineRule="auto"/>
        <w:ind w:firstLine="720"/>
      </w:pPr>
      <w:r w:rsidRPr="00F77626">
        <w:t xml:space="preserve">Farming is an industry that has been in existence almost </w:t>
      </w:r>
      <w:proofErr w:type="gramStart"/>
      <w:r w:rsidRPr="00F77626">
        <w:t>as long as</w:t>
      </w:r>
      <w:proofErr w:type="gramEnd"/>
      <w:r w:rsidRPr="00F77626">
        <w:t xml:space="preserve"> humans have walked this earth. Farming is a necessary industry for the people to be able to eat. However, factory farming has taken over in popularity in relation to small farmers and most people have turned away from small farms in terms of grocery shopping. </w:t>
      </w:r>
    </w:p>
    <w:p w14:paraId="73B7972D" w14:textId="77777777" w:rsidR="00777FFA" w:rsidRPr="00F77626" w:rsidRDefault="00777FFA" w:rsidP="00777FFA">
      <w:pPr>
        <w:spacing w:line="480" w:lineRule="auto"/>
        <w:ind w:firstLine="720"/>
      </w:pPr>
      <w:r w:rsidRPr="00F77626">
        <w:lastRenderedPageBreak/>
        <w:t xml:space="preserve">Recently there has been a movement called the “Farm to Table Movement”. This movement calls for transition from dependence on factory farms to sourcing foods from local farmers. This small farming trend is growing due to fact that consumers desire to support farmers who grow fresher foods using fewer chemicals. </w:t>
      </w:r>
    </w:p>
    <w:p w14:paraId="652F9847" w14:textId="77777777" w:rsidR="00777FFA" w:rsidRPr="00F77626" w:rsidRDefault="00777FFA" w:rsidP="00777FFA">
      <w:pPr>
        <w:spacing w:line="480" w:lineRule="auto"/>
        <w:ind w:firstLine="720"/>
      </w:pPr>
    </w:p>
    <w:p w14:paraId="6DF1C12B" w14:textId="77777777" w:rsidR="00777FFA" w:rsidRPr="00C27FED" w:rsidRDefault="00777FFA" w:rsidP="00777FFA">
      <w:pPr>
        <w:spacing w:line="480" w:lineRule="auto"/>
        <w:rPr>
          <w:b/>
          <w:i/>
        </w:rPr>
      </w:pPr>
      <w:r w:rsidRPr="00C27FED">
        <w:rPr>
          <w:b/>
          <w:i/>
        </w:rPr>
        <w:t>Role of small businesses in the industry:</w:t>
      </w:r>
    </w:p>
    <w:p w14:paraId="6E8C859B" w14:textId="77777777" w:rsidR="00777FFA" w:rsidRPr="00F77626" w:rsidRDefault="00777FFA" w:rsidP="00777FFA">
      <w:pPr>
        <w:spacing w:line="480" w:lineRule="auto"/>
        <w:ind w:firstLine="720"/>
      </w:pPr>
      <w:r w:rsidRPr="00F77626">
        <w:t xml:space="preserve">Small farms are providers of quality food and entertainment. Not only do people come to farms for the quality of the produce but also get the experience of going to a farm. Experiences range from pick your own activities, petting zoos or other activities such as corn mazes. People have turned going to the farm not only </w:t>
      </w:r>
      <w:proofErr w:type="gramStart"/>
      <w:r w:rsidRPr="00F77626">
        <w:t>as a way to</w:t>
      </w:r>
      <w:proofErr w:type="gramEnd"/>
      <w:r w:rsidRPr="00F77626">
        <w:t xml:space="preserve"> get sustenance but also as a source of entertainment and fun. People also come to small farms for educational purposes; to learn about where food comes from. People of all ages are learning more and more about how food is grown and when visiting a small farm this is possible. This is often impossible to do at large scale farms as factory farms are not as appealing, are not safe for visitors, and lack diversity. </w:t>
      </w:r>
    </w:p>
    <w:p w14:paraId="54C234A7" w14:textId="77777777" w:rsidR="00777FFA" w:rsidRDefault="00777FFA" w:rsidP="00777FFA">
      <w:pPr>
        <w:spacing w:line="480" w:lineRule="auto"/>
        <w:rPr>
          <w:b/>
        </w:rPr>
      </w:pPr>
    </w:p>
    <w:p w14:paraId="396ABD77" w14:textId="196F3F27" w:rsidR="00777FFA" w:rsidRPr="00F77626" w:rsidRDefault="00777FFA" w:rsidP="00777FFA">
      <w:pPr>
        <w:spacing w:line="480" w:lineRule="auto"/>
        <w:rPr>
          <w:b/>
        </w:rPr>
      </w:pPr>
      <w:r w:rsidRPr="00C27FED">
        <w:rPr>
          <w:b/>
          <w:i/>
        </w:rPr>
        <w:t xml:space="preserve">Background of </w:t>
      </w:r>
      <w:proofErr w:type="spellStart"/>
      <w:r w:rsidR="00C27FED" w:rsidRPr="00C27FED">
        <w:rPr>
          <w:b/>
          <w:i/>
        </w:rPr>
        <w:t>Parlee’s</w:t>
      </w:r>
      <w:proofErr w:type="spellEnd"/>
      <w:r w:rsidR="00C27FED" w:rsidRPr="00C27FED">
        <w:rPr>
          <w:b/>
          <w:i/>
        </w:rPr>
        <w:t xml:space="preserve"> Farm</w:t>
      </w:r>
      <w:r w:rsidRPr="00F77626">
        <w:rPr>
          <w:b/>
        </w:rPr>
        <w:t>:</w:t>
      </w:r>
    </w:p>
    <w:p w14:paraId="4EF34D0E" w14:textId="77777777" w:rsidR="00777FFA" w:rsidRPr="00F77626" w:rsidRDefault="00777FFA" w:rsidP="00777FFA">
      <w:pPr>
        <w:spacing w:line="480" w:lineRule="auto"/>
        <w:ind w:firstLine="720"/>
      </w:pPr>
      <w:proofErr w:type="spellStart"/>
      <w:r w:rsidRPr="00F77626">
        <w:t>Parlee’s</w:t>
      </w:r>
      <w:proofErr w:type="spellEnd"/>
      <w:r w:rsidRPr="00F77626">
        <w:t xml:space="preserve"> Farm has been existence for over one hundred years. The farm has had many faces as the farming industry changed quickly and factory farms became more successful. Roughly twenty years ago it was flourishing pick your own strawberry farm, but due to many factors over the years, it changed to a more diverse business with too little to nothing being produced. The farmer Henry Parlee could not support his family just farming so he also became an electrician. When the previous owner of the electrical </w:t>
      </w:r>
      <w:r w:rsidRPr="00F77626">
        <w:lastRenderedPageBreak/>
        <w:t xml:space="preserve">company left the company to the Henry Parlee the farm business paid the price and many fields were put into hay, they stopped growing pumpkins, cut strawberry production to a fraction of previous levels, ceased Easter activities, and vegetable production was cut in half. In summer, 2017, Henry’s daughter Caroline started managing the farm. She has been trying to grow the business and make it profitable while getting her bachelor’s degree and plans to run the farm full time after graduation and build it up to its former glory. </w:t>
      </w:r>
    </w:p>
    <w:p w14:paraId="66DFEF38" w14:textId="77777777" w:rsidR="00777FFA" w:rsidRDefault="00777FFA" w:rsidP="00F91EAC">
      <w:pPr>
        <w:pStyle w:val="Heading1"/>
      </w:pPr>
      <w:bookmarkStart w:id="11" w:name="_Toc39849982"/>
      <w:r w:rsidRPr="00F77626">
        <w:t>SWOT</w:t>
      </w:r>
      <w:r>
        <w:t xml:space="preserve"> Analysis</w:t>
      </w:r>
      <w:r w:rsidRPr="00F77626">
        <w:t>:</w:t>
      </w:r>
      <w:bookmarkEnd w:id="11"/>
    </w:p>
    <w:p w14:paraId="37E92F14" w14:textId="77777777" w:rsidR="00F91EAC" w:rsidRPr="00F91EAC" w:rsidRDefault="00F91EAC" w:rsidP="00F91EAC"/>
    <w:p w14:paraId="07BFF626" w14:textId="77777777" w:rsidR="00777FFA" w:rsidRPr="00C27FED" w:rsidRDefault="00777FFA" w:rsidP="00777FFA">
      <w:pPr>
        <w:spacing w:line="480" w:lineRule="auto"/>
        <w:rPr>
          <w:b/>
          <w:i/>
        </w:rPr>
      </w:pPr>
      <w:r w:rsidRPr="00C27FED">
        <w:rPr>
          <w:b/>
          <w:i/>
        </w:rPr>
        <w:t>Strengths</w:t>
      </w:r>
    </w:p>
    <w:p w14:paraId="6A52C826" w14:textId="77777777" w:rsidR="00777FFA" w:rsidRPr="00F77626" w:rsidRDefault="00777FFA" w:rsidP="00777FFA">
      <w:pPr>
        <w:numPr>
          <w:ilvl w:val="0"/>
          <w:numId w:val="12"/>
        </w:numPr>
      </w:pPr>
      <w:r w:rsidRPr="00F77626">
        <w:t>Healthy land</w:t>
      </w:r>
    </w:p>
    <w:p w14:paraId="04D54A6D" w14:textId="77777777" w:rsidR="00777FFA" w:rsidRPr="00F77626" w:rsidRDefault="00777FFA" w:rsidP="00777FFA">
      <w:pPr>
        <w:numPr>
          <w:ilvl w:val="0"/>
          <w:numId w:val="12"/>
        </w:numPr>
      </w:pPr>
      <w:r w:rsidRPr="00F77626">
        <w:t>Located in a growing suburb of Boston</w:t>
      </w:r>
    </w:p>
    <w:p w14:paraId="0594EB4D" w14:textId="77777777" w:rsidR="00777FFA" w:rsidRPr="00F77626" w:rsidRDefault="00777FFA" w:rsidP="00777FFA">
      <w:pPr>
        <w:numPr>
          <w:ilvl w:val="0"/>
          <w:numId w:val="12"/>
        </w:numPr>
      </w:pPr>
      <w:r w:rsidRPr="00F77626">
        <w:t>Within walking distance of public transportation</w:t>
      </w:r>
    </w:p>
    <w:p w14:paraId="3D13A930" w14:textId="77777777" w:rsidR="00777FFA" w:rsidRPr="00F77626" w:rsidRDefault="00777FFA" w:rsidP="00777FFA">
      <w:pPr>
        <w:numPr>
          <w:ilvl w:val="0"/>
          <w:numId w:val="12"/>
        </w:numPr>
      </w:pPr>
      <w:r w:rsidRPr="00F77626">
        <w:t>Strong and loyal customer base</w:t>
      </w:r>
    </w:p>
    <w:p w14:paraId="364E6377" w14:textId="77777777" w:rsidR="00777FFA" w:rsidRPr="00C27FED" w:rsidRDefault="00777FFA" w:rsidP="00777FFA">
      <w:pPr>
        <w:spacing w:line="480" w:lineRule="auto"/>
        <w:rPr>
          <w:b/>
          <w:i/>
        </w:rPr>
      </w:pPr>
      <w:r w:rsidRPr="00C27FED">
        <w:rPr>
          <w:b/>
          <w:i/>
        </w:rPr>
        <w:t>Weakness</w:t>
      </w:r>
    </w:p>
    <w:p w14:paraId="784A9B94" w14:textId="77777777" w:rsidR="00777FFA" w:rsidRPr="00F77626" w:rsidRDefault="00777FFA" w:rsidP="00777FFA">
      <w:pPr>
        <w:numPr>
          <w:ilvl w:val="0"/>
          <w:numId w:val="9"/>
        </w:numPr>
      </w:pPr>
      <w:r w:rsidRPr="00F77626">
        <w:t>Low profit margin</w:t>
      </w:r>
    </w:p>
    <w:p w14:paraId="613F6451" w14:textId="77777777" w:rsidR="00777FFA" w:rsidRPr="00F77626" w:rsidRDefault="00777FFA" w:rsidP="00777FFA">
      <w:pPr>
        <w:numPr>
          <w:ilvl w:val="0"/>
          <w:numId w:val="9"/>
        </w:numPr>
      </w:pPr>
      <w:r w:rsidRPr="00F77626">
        <w:t xml:space="preserve">High cost of maintenance of equipment </w:t>
      </w:r>
    </w:p>
    <w:p w14:paraId="57F85276" w14:textId="77777777" w:rsidR="00777FFA" w:rsidRPr="00F77626" w:rsidRDefault="00777FFA" w:rsidP="00777FFA">
      <w:pPr>
        <w:numPr>
          <w:ilvl w:val="0"/>
          <w:numId w:val="9"/>
        </w:numPr>
      </w:pPr>
      <w:r w:rsidRPr="00F77626">
        <w:t>Hiring process is done by word of mouth</w:t>
      </w:r>
    </w:p>
    <w:p w14:paraId="6C806D4E" w14:textId="77777777" w:rsidR="00777FFA" w:rsidRPr="00F77626" w:rsidRDefault="00777FFA" w:rsidP="00777FFA">
      <w:pPr>
        <w:numPr>
          <w:ilvl w:val="0"/>
          <w:numId w:val="9"/>
        </w:numPr>
      </w:pPr>
      <w:r w:rsidRPr="00F77626">
        <w:t xml:space="preserve">Outdated cash boxes </w:t>
      </w:r>
    </w:p>
    <w:p w14:paraId="15EE2D85" w14:textId="77777777" w:rsidR="00777FFA" w:rsidRPr="00F77626" w:rsidRDefault="00777FFA" w:rsidP="00777FFA">
      <w:pPr>
        <w:numPr>
          <w:ilvl w:val="0"/>
          <w:numId w:val="9"/>
        </w:numPr>
      </w:pPr>
      <w:r w:rsidRPr="00F77626">
        <w:t>Lots of competitors</w:t>
      </w:r>
    </w:p>
    <w:p w14:paraId="6D54F53F" w14:textId="77777777" w:rsidR="00777FFA" w:rsidRPr="00F77626" w:rsidRDefault="00777FFA" w:rsidP="00777FFA">
      <w:pPr>
        <w:numPr>
          <w:ilvl w:val="1"/>
          <w:numId w:val="9"/>
        </w:numPr>
      </w:pPr>
      <w:r w:rsidRPr="00F77626">
        <w:t xml:space="preserve">Other small farms, grocery stores and specialized grocers </w:t>
      </w:r>
    </w:p>
    <w:p w14:paraId="6F5158FC" w14:textId="77777777" w:rsidR="00777FFA" w:rsidRPr="00F77626" w:rsidRDefault="00777FFA" w:rsidP="00777FFA">
      <w:pPr>
        <w:numPr>
          <w:ilvl w:val="0"/>
          <w:numId w:val="9"/>
        </w:numPr>
      </w:pPr>
      <w:r w:rsidRPr="00F77626">
        <w:t>Low product differentiation in competitors</w:t>
      </w:r>
    </w:p>
    <w:p w14:paraId="22068AA3" w14:textId="77777777" w:rsidR="00777FFA" w:rsidRDefault="00777FFA" w:rsidP="00777FFA">
      <w:pPr>
        <w:spacing w:line="480" w:lineRule="auto"/>
        <w:rPr>
          <w:b/>
        </w:rPr>
      </w:pPr>
    </w:p>
    <w:p w14:paraId="700159FE" w14:textId="77777777" w:rsidR="00777FFA" w:rsidRPr="00C27FED" w:rsidRDefault="00777FFA" w:rsidP="00777FFA">
      <w:pPr>
        <w:spacing w:line="480" w:lineRule="auto"/>
        <w:rPr>
          <w:i/>
        </w:rPr>
      </w:pPr>
      <w:r w:rsidRPr="00C27FED">
        <w:rPr>
          <w:b/>
          <w:i/>
        </w:rPr>
        <w:t>Opportunities</w:t>
      </w:r>
      <w:r w:rsidRPr="00C27FED">
        <w:rPr>
          <w:i/>
        </w:rPr>
        <w:t xml:space="preserve"> </w:t>
      </w:r>
    </w:p>
    <w:p w14:paraId="7EE649C0" w14:textId="77777777" w:rsidR="00777FFA" w:rsidRPr="00F77626" w:rsidRDefault="00777FFA" w:rsidP="00777FFA">
      <w:pPr>
        <w:numPr>
          <w:ilvl w:val="0"/>
          <w:numId w:val="13"/>
        </w:numPr>
      </w:pPr>
      <w:r w:rsidRPr="00F77626">
        <w:t xml:space="preserve">New products </w:t>
      </w:r>
    </w:p>
    <w:p w14:paraId="63A83AEA" w14:textId="77777777" w:rsidR="00777FFA" w:rsidRPr="00F77626" w:rsidRDefault="00777FFA" w:rsidP="00777FFA">
      <w:pPr>
        <w:numPr>
          <w:ilvl w:val="0"/>
          <w:numId w:val="13"/>
        </w:numPr>
      </w:pPr>
      <w:r w:rsidRPr="00F77626">
        <w:t>New pick your own experiences</w:t>
      </w:r>
    </w:p>
    <w:p w14:paraId="47E92010" w14:textId="77777777" w:rsidR="00777FFA" w:rsidRPr="00F77626" w:rsidRDefault="00777FFA" w:rsidP="00777FFA">
      <w:pPr>
        <w:numPr>
          <w:ilvl w:val="0"/>
          <w:numId w:val="13"/>
        </w:numPr>
      </w:pPr>
      <w:r w:rsidRPr="00F77626">
        <w:t>Petting zoo</w:t>
      </w:r>
    </w:p>
    <w:p w14:paraId="557FE5B8" w14:textId="77777777" w:rsidR="00777FFA" w:rsidRPr="00F77626" w:rsidRDefault="00777FFA" w:rsidP="00777FFA">
      <w:pPr>
        <w:numPr>
          <w:ilvl w:val="0"/>
          <w:numId w:val="13"/>
        </w:numPr>
      </w:pPr>
      <w:r w:rsidRPr="00F77626">
        <w:t>Fall crops and experiences</w:t>
      </w:r>
    </w:p>
    <w:p w14:paraId="269CB0DE" w14:textId="77777777" w:rsidR="00777FFA" w:rsidRPr="00F77626" w:rsidRDefault="00777FFA" w:rsidP="00777FFA">
      <w:pPr>
        <w:numPr>
          <w:ilvl w:val="0"/>
          <w:numId w:val="13"/>
        </w:numPr>
      </w:pPr>
      <w:r w:rsidRPr="00F77626">
        <w:t>Expand existing products and experiences</w:t>
      </w:r>
    </w:p>
    <w:p w14:paraId="6439F323" w14:textId="77777777" w:rsidR="00777FFA" w:rsidRPr="00C27FED" w:rsidRDefault="00777FFA" w:rsidP="00777FFA">
      <w:pPr>
        <w:spacing w:line="480" w:lineRule="auto"/>
        <w:rPr>
          <w:b/>
          <w:i/>
        </w:rPr>
      </w:pPr>
      <w:r w:rsidRPr="00C27FED">
        <w:rPr>
          <w:b/>
          <w:i/>
        </w:rPr>
        <w:t>Threats</w:t>
      </w:r>
    </w:p>
    <w:p w14:paraId="1E31724A" w14:textId="77777777" w:rsidR="00777FFA" w:rsidRPr="00F77626" w:rsidRDefault="00777FFA" w:rsidP="00777FFA">
      <w:pPr>
        <w:numPr>
          <w:ilvl w:val="0"/>
          <w:numId w:val="11"/>
        </w:numPr>
      </w:pPr>
      <w:r w:rsidRPr="00F77626">
        <w:t xml:space="preserve">Climate Change </w:t>
      </w:r>
    </w:p>
    <w:p w14:paraId="69FA3BED" w14:textId="77777777" w:rsidR="00777FFA" w:rsidRPr="00F77626" w:rsidRDefault="00777FFA" w:rsidP="00777FFA">
      <w:pPr>
        <w:numPr>
          <w:ilvl w:val="0"/>
          <w:numId w:val="11"/>
        </w:numPr>
      </w:pPr>
      <w:r w:rsidRPr="00F77626">
        <w:t>Pest resistance</w:t>
      </w:r>
    </w:p>
    <w:p w14:paraId="3FD9D208" w14:textId="77777777" w:rsidR="00777FFA" w:rsidRPr="00F77626" w:rsidRDefault="00777FFA" w:rsidP="00777FFA">
      <w:pPr>
        <w:numPr>
          <w:ilvl w:val="0"/>
          <w:numId w:val="11"/>
        </w:numPr>
      </w:pPr>
      <w:r w:rsidRPr="00F77626">
        <w:t xml:space="preserve">Pollution </w:t>
      </w:r>
    </w:p>
    <w:p w14:paraId="225B5C11" w14:textId="77777777" w:rsidR="00777FFA" w:rsidRPr="00F77626" w:rsidRDefault="00777FFA" w:rsidP="00777FFA">
      <w:pPr>
        <w:spacing w:line="480" w:lineRule="auto"/>
      </w:pPr>
    </w:p>
    <w:p w14:paraId="25E7C5E1" w14:textId="77777777" w:rsidR="00777FFA" w:rsidRPr="00F77626" w:rsidRDefault="00777FFA" w:rsidP="00777FFA">
      <w:pPr>
        <w:spacing w:line="480" w:lineRule="auto"/>
      </w:pPr>
    </w:p>
    <w:p w14:paraId="479F0A13" w14:textId="77777777" w:rsidR="00777FFA" w:rsidRDefault="00777FFA" w:rsidP="00777FFA">
      <w:pPr>
        <w:spacing w:line="480" w:lineRule="auto"/>
        <w:rPr>
          <w:b/>
          <w:sz w:val="28"/>
          <w:szCs w:val="28"/>
        </w:rPr>
      </w:pPr>
    </w:p>
    <w:p w14:paraId="3B5263BA" w14:textId="77777777" w:rsidR="00777FFA" w:rsidRDefault="00777FFA" w:rsidP="00F91EAC">
      <w:pPr>
        <w:pStyle w:val="Heading1"/>
      </w:pPr>
      <w:bookmarkStart w:id="12" w:name="_Toc39849983"/>
      <w:r w:rsidRPr="00F77626">
        <w:t>Goals and Objectives</w:t>
      </w:r>
      <w:bookmarkEnd w:id="12"/>
      <w:r w:rsidRPr="00F77626">
        <w:t xml:space="preserve"> </w:t>
      </w:r>
    </w:p>
    <w:p w14:paraId="62C8B4D4" w14:textId="77777777" w:rsidR="00F91EAC" w:rsidRPr="00F91EAC" w:rsidRDefault="00F91EAC" w:rsidP="00F91EAC"/>
    <w:p w14:paraId="48CE1630" w14:textId="77777777" w:rsidR="00777FFA" w:rsidRPr="00F91EAC" w:rsidRDefault="00F91EAC" w:rsidP="00F91EAC">
      <w:pPr>
        <w:rPr>
          <w:b/>
          <w:i/>
        </w:rPr>
      </w:pPr>
      <w:r>
        <w:rPr>
          <w:b/>
          <w:i/>
        </w:rPr>
        <w:t>*</w:t>
      </w:r>
      <w:r w:rsidR="00777FFA" w:rsidRPr="00F91EAC">
        <w:rPr>
          <w:i/>
        </w:rPr>
        <w:t xml:space="preserve">Please note that it is impossible to provide firm dates in farming as it is heavily weather </w:t>
      </w:r>
      <w:proofErr w:type="gramStart"/>
      <w:r w:rsidR="00777FFA" w:rsidRPr="00F91EAC">
        <w:rPr>
          <w:i/>
        </w:rPr>
        <w:t>dependent</w:t>
      </w:r>
      <w:proofErr w:type="gramEnd"/>
      <w:r w:rsidR="00777FFA" w:rsidRPr="00F91EAC">
        <w:rPr>
          <w:i/>
        </w:rPr>
        <w:t xml:space="preserve"> and it is not possible to predict with accuracy what the weather will be like during the growing season.</w:t>
      </w:r>
      <w:r w:rsidR="00777FFA" w:rsidRPr="00F91EAC">
        <w:rPr>
          <w:b/>
          <w:i/>
        </w:rPr>
        <w:t xml:space="preserve"> </w:t>
      </w:r>
    </w:p>
    <w:p w14:paraId="2535FBDE" w14:textId="77777777" w:rsidR="00777FFA" w:rsidRPr="00F77626" w:rsidRDefault="00777FFA" w:rsidP="00777FFA">
      <w:pPr>
        <w:spacing w:line="480" w:lineRule="auto"/>
      </w:pPr>
    </w:p>
    <w:p w14:paraId="230C319E" w14:textId="77777777" w:rsidR="00777FFA" w:rsidRPr="00125543" w:rsidRDefault="00777FFA" w:rsidP="00777FFA">
      <w:pPr>
        <w:spacing w:line="480" w:lineRule="auto"/>
        <w:rPr>
          <w:b/>
        </w:rPr>
      </w:pPr>
      <w:r w:rsidRPr="00C27FED">
        <w:rPr>
          <w:b/>
          <w:i/>
        </w:rPr>
        <w:t>Objective</w:t>
      </w:r>
      <w:r w:rsidR="00F91EAC" w:rsidRPr="00C27FED">
        <w:rPr>
          <w:b/>
          <w:i/>
        </w:rPr>
        <w:t xml:space="preserve"> 1</w:t>
      </w:r>
      <w:r w:rsidRPr="00C27FED">
        <w:rPr>
          <w:b/>
          <w:i/>
        </w:rPr>
        <w:t>: Establish an Effective Cash and Accounting System</w:t>
      </w:r>
      <w:r w:rsidRPr="00125543">
        <w:rPr>
          <w:b/>
        </w:rPr>
        <w:t>.</w:t>
      </w:r>
      <w:r w:rsidRPr="00125543">
        <w:rPr>
          <w:b/>
          <w:u w:val="single"/>
        </w:rPr>
        <w:t xml:space="preserve"> </w:t>
      </w:r>
    </w:p>
    <w:p w14:paraId="25D83631" w14:textId="77777777" w:rsidR="00777FFA" w:rsidRPr="00F77626" w:rsidRDefault="00777FFA" w:rsidP="00777FFA">
      <w:pPr>
        <w:spacing w:line="480" w:lineRule="auto"/>
      </w:pPr>
      <w:r w:rsidRPr="00F77626">
        <w:rPr>
          <w:b/>
        </w:rPr>
        <w:t xml:space="preserve">Rationale: </w:t>
      </w:r>
      <w:r w:rsidRPr="00F77626">
        <w:t xml:space="preserve">Having a cash register that is linked with a bookkeeping system will streamline the logging of sales and allow </w:t>
      </w:r>
      <w:proofErr w:type="spellStart"/>
      <w:r w:rsidRPr="00F77626">
        <w:t>Parlee’s</w:t>
      </w:r>
      <w:proofErr w:type="spellEnd"/>
      <w:r w:rsidRPr="00F77626">
        <w:t xml:space="preserve"> Farm to accept credit card purchases which they currently do not have the equipment to take. This measure should increase profits and streamline the bookkeeping experience.</w:t>
      </w:r>
    </w:p>
    <w:p w14:paraId="72A3CDB0" w14:textId="77777777" w:rsidR="00777FFA" w:rsidRPr="00F77626" w:rsidRDefault="00777FFA" w:rsidP="00777FFA">
      <w:pPr>
        <w:spacing w:line="480" w:lineRule="auto"/>
      </w:pPr>
      <w:r w:rsidRPr="00F77626">
        <w:rPr>
          <w:b/>
        </w:rPr>
        <w:t xml:space="preserve">Tactics: </w:t>
      </w:r>
      <w:r w:rsidRPr="00F77626">
        <w:t>Research the best rates and services to find the best product</w:t>
      </w:r>
    </w:p>
    <w:p w14:paraId="1116DB9E" w14:textId="77777777" w:rsidR="00777FFA" w:rsidRPr="00F77626" w:rsidRDefault="00777FFA" w:rsidP="00777FFA">
      <w:pPr>
        <w:spacing w:line="480" w:lineRule="auto"/>
      </w:pPr>
      <w:r w:rsidRPr="00F77626">
        <w:rPr>
          <w:b/>
        </w:rPr>
        <w:t xml:space="preserve">Timeline: </w:t>
      </w:r>
      <w:r w:rsidRPr="00F77626">
        <w:t>As soon as funds are available, anticipated to be July 2020</w:t>
      </w:r>
    </w:p>
    <w:p w14:paraId="34F3E77C" w14:textId="77777777" w:rsidR="00777FFA" w:rsidRPr="00F77626" w:rsidRDefault="00777FFA" w:rsidP="00777FFA">
      <w:pPr>
        <w:spacing w:line="480" w:lineRule="auto"/>
        <w:rPr>
          <w:b/>
        </w:rPr>
      </w:pPr>
      <w:r w:rsidRPr="00F77626">
        <w:rPr>
          <w:b/>
        </w:rPr>
        <w:t>Responsibility:</w:t>
      </w:r>
      <w:r w:rsidRPr="00F77626">
        <w:t xml:space="preserve"> Caroline Parlee</w:t>
      </w:r>
      <w:r w:rsidRPr="00F77626">
        <w:rPr>
          <w:b/>
        </w:rPr>
        <w:t xml:space="preserve"> </w:t>
      </w:r>
    </w:p>
    <w:p w14:paraId="0C044489" w14:textId="77777777" w:rsidR="00777FFA" w:rsidRPr="00F77626" w:rsidRDefault="00777FFA" w:rsidP="00777FFA">
      <w:pPr>
        <w:spacing w:line="480" w:lineRule="auto"/>
      </w:pPr>
    </w:p>
    <w:p w14:paraId="1AC5EFFF" w14:textId="77777777" w:rsidR="00777FFA" w:rsidRPr="00C27FED" w:rsidRDefault="00777FFA" w:rsidP="00777FFA">
      <w:pPr>
        <w:spacing w:line="480" w:lineRule="auto"/>
        <w:rPr>
          <w:b/>
          <w:i/>
        </w:rPr>
      </w:pPr>
      <w:r w:rsidRPr="00C27FED">
        <w:rPr>
          <w:b/>
          <w:i/>
        </w:rPr>
        <w:t>Objective</w:t>
      </w:r>
      <w:r w:rsidR="00F91EAC" w:rsidRPr="00C27FED">
        <w:rPr>
          <w:b/>
          <w:i/>
        </w:rPr>
        <w:t xml:space="preserve"> 2</w:t>
      </w:r>
      <w:r w:rsidRPr="00C27FED">
        <w:rPr>
          <w:b/>
          <w:i/>
        </w:rPr>
        <w:t>: Establish and Maintain a Website</w:t>
      </w:r>
    </w:p>
    <w:p w14:paraId="3694D444" w14:textId="77777777" w:rsidR="00777FFA" w:rsidRPr="00F77626" w:rsidRDefault="00777FFA" w:rsidP="00777FFA">
      <w:pPr>
        <w:spacing w:line="480" w:lineRule="auto"/>
      </w:pPr>
      <w:r w:rsidRPr="00F77626">
        <w:rPr>
          <w:b/>
        </w:rPr>
        <w:t xml:space="preserve">Rationale: </w:t>
      </w:r>
      <w:r w:rsidRPr="00F77626">
        <w:t xml:space="preserve">A website will help customers discover and engage with </w:t>
      </w:r>
      <w:proofErr w:type="spellStart"/>
      <w:r w:rsidRPr="00F77626">
        <w:t>Parlee’s</w:t>
      </w:r>
      <w:proofErr w:type="spellEnd"/>
      <w:r w:rsidRPr="00F77626">
        <w:t xml:space="preserve"> Farm</w:t>
      </w:r>
    </w:p>
    <w:p w14:paraId="06A00B40" w14:textId="77777777" w:rsidR="00777FFA" w:rsidRPr="00F77626" w:rsidRDefault="00777FFA" w:rsidP="00777FFA">
      <w:pPr>
        <w:spacing w:line="480" w:lineRule="auto"/>
      </w:pPr>
      <w:r w:rsidRPr="00F77626">
        <w:rPr>
          <w:b/>
        </w:rPr>
        <w:t xml:space="preserve">Tactics: </w:t>
      </w:r>
      <w:r w:rsidRPr="00F77626">
        <w:t xml:space="preserve">Use a website builder platform and keep it updated as the seasonal business changes. </w:t>
      </w:r>
    </w:p>
    <w:p w14:paraId="44DC41DC" w14:textId="77777777" w:rsidR="00777FFA" w:rsidRPr="00F77626" w:rsidRDefault="00777FFA" w:rsidP="00777FFA">
      <w:pPr>
        <w:spacing w:line="480" w:lineRule="auto"/>
      </w:pPr>
      <w:r w:rsidRPr="00F77626">
        <w:rPr>
          <w:b/>
        </w:rPr>
        <w:t xml:space="preserve">Timeline: </w:t>
      </w:r>
      <w:r w:rsidRPr="00F77626">
        <w:t xml:space="preserve">Before June 1st </w:t>
      </w:r>
    </w:p>
    <w:p w14:paraId="50D763D2" w14:textId="77777777" w:rsidR="00777FFA" w:rsidRPr="00F77626" w:rsidRDefault="00777FFA" w:rsidP="00777FFA">
      <w:pPr>
        <w:spacing w:line="480" w:lineRule="auto"/>
      </w:pPr>
      <w:r w:rsidRPr="00F77626">
        <w:rPr>
          <w:b/>
        </w:rPr>
        <w:t xml:space="preserve">Responsibility: </w:t>
      </w:r>
      <w:r w:rsidRPr="00F77626">
        <w:t>Caroline Parlee</w:t>
      </w:r>
    </w:p>
    <w:p w14:paraId="721D5364" w14:textId="77777777" w:rsidR="00777FFA" w:rsidRPr="00F77626" w:rsidRDefault="00777FFA" w:rsidP="00777FFA">
      <w:pPr>
        <w:spacing w:line="480" w:lineRule="auto"/>
      </w:pPr>
    </w:p>
    <w:p w14:paraId="6A1516F1" w14:textId="77777777" w:rsidR="00777FFA" w:rsidRPr="00C27FED" w:rsidRDefault="00777FFA" w:rsidP="00777FFA">
      <w:pPr>
        <w:spacing w:line="480" w:lineRule="auto"/>
        <w:rPr>
          <w:b/>
          <w:i/>
        </w:rPr>
      </w:pPr>
      <w:r w:rsidRPr="00C27FED">
        <w:rPr>
          <w:b/>
          <w:i/>
        </w:rPr>
        <w:t>Objective</w:t>
      </w:r>
      <w:r w:rsidR="00F91EAC" w:rsidRPr="00C27FED">
        <w:rPr>
          <w:b/>
          <w:i/>
        </w:rPr>
        <w:t xml:space="preserve"> 3</w:t>
      </w:r>
      <w:r w:rsidRPr="00C27FED">
        <w:rPr>
          <w:b/>
          <w:i/>
        </w:rPr>
        <w:t>: Begin Corn Maze and Pick Your Own Pumpkins Programs in 2020</w:t>
      </w:r>
    </w:p>
    <w:p w14:paraId="461DFFE1" w14:textId="77777777" w:rsidR="00777FFA" w:rsidRPr="00F77626" w:rsidRDefault="00777FFA" w:rsidP="00777FFA">
      <w:pPr>
        <w:spacing w:line="480" w:lineRule="auto"/>
      </w:pPr>
      <w:r w:rsidRPr="00F77626">
        <w:rPr>
          <w:b/>
        </w:rPr>
        <w:t>Rationale:</w:t>
      </w:r>
      <w:r w:rsidRPr="00F77626">
        <w:t xml:space="preserve"> The farm needs a source of income for Fall 2020.</w:t>
      </w:r>
    </w:p>
    <w:p w14:paraId="07EE3CE6" w14:textId="77777777" w:rsidR="00777FFA" w:rsidRPr="00F77626" w:rsidRDefault="00777FFA" w:rsidP="00777FFA">
      <w:pPr>
        <w:spacing w:line="480" w:lineRule="auto"/>
      </w:pPr>
      <w:r w:rsidRPr="00F77626">
        <w:rPr>
          <w:b/>
        </w:rPr>
        <w:lastRenderedPageBreak/>
        <w:t xml:space="preserve">Tactics: </w:t>
      </w:r>
      <w:r w:rsidRPr="00F77626">
        <w:t>Plant maze and pumpkins, promote on social media, create advertising materials (signage), and hire help</w:t>
      </w:r>
    </w:p>
    <w:p w14:paraId="59A2F515" w14:textId="77777777" w:rsidR="00777FFA" w:rsidRPr="00F77626" w:rsidRDefault="00777FFA" w:rsidP="00777FFA">
      <w:pPr>
        <w:spacing w:line="480" w:lineRule="auto"/>
      </w:pPr>
      <w:r w:rsidRPr="00F77626">
        <w:rPr>
          <w:b/>
        </w:rPr>
        <w:t xml:space="preserve">Timelines: </w:t>
      </w:r>
      <w:r w:rsidRPr="00F77626">
        <w:t xml:space="preserve">Plant in Spring 2020, promote the process in real-time, hiring August 2020 and create signs during Summer 2020 </w:t>
      </w:r>
    </w:p>
    <w:p w14:paraId="5BA102F0" w14:textId="77777777" w:rsidR="00777FFA" w:rsidRDefault="00777FFA" w:rsidP="00777FFA">
      <w:pPr>
        <w:spacing w:line="480" w:lineRule="auto"/>
      </w:pPr>
      <w:r w:rsidRPr="00F77626">
        <w:rPr>
          <w:b/>
        </w:rPr>
        <w:t xml:space="preserve">Responsibility: </w:t>
      </w:r>
      <w:r w:rsidRPr="00F77626">
        <w:t xml:space="preserve">Caroline Parlee </w:t>
      </w:r>
    </w:p>
    <w:p w14:paraId="4AFAA8FF" w14:textId="77777777" w:rsidR="00F91EAC" w:rsidRPr="00F77626" w:rsidRDefault="00F91EAC" w:rsidP="00777FFA">
      <w:pPr>
        <w:spacing w:line="480" w:lineRule="auto"/>
      </w:pPr>
    </w:p>
    <w:p w14:paraId="0D32297D" w14:textId="77777777" w:rsidR="00777FFA" w:rsidRPr="00C27FED" w:rsidRDefault="00777FFA" w:rsidP="00777FFA">
      <w:pPr>
        <w:spacing w:line="480" w:lineRule="auto"/>
        <w:rPr>
          <w:b/>
          <w:i/>
        </w:rPr>
      </w:pPr>
      <w:r w:rsidRPr="00C27FED">
        <w:rPr>
          <w:b/>
          <w:i/>
        </w:rPr>
        <w:t>Objective</w:t>
      </w:r>
      <w:r w:rsidR="00F91EAC" w:rsidRPr="00C27FED">
        <w:rPr>
          <w:b/>
          <w:i/>
        </w:rPr>
        <w:t xml:space="preserve"> 4</w:t>
      </w:r>
      <w:r w:rsidRPr="00C27FED">
        <w:rPr>
          <w:b/>
          <w:i/>
        </w:rPr>
        <w:t xml:space="preserve">: Pick your own Tomatoes </w:t>
      </w:r>
    </w:p>
    <w:p w14:paraId="586E54A2" w14:textId="77777777" w:rsidR="00777FFA" w:rsidRPr="00F77626" w:rsidRDefault="00777FFA" w:rsidP="00777FFA">
      <w:pPr>
        <w:spacing w:line="480" w:lineRule="auto"/>
      </w:pPr>
      <w:r w:rsidRPr="00F77626">
        <w:rPr>
          <w:b/>
        </w:rPr>
        <w:t xml:space="preserve">Rationale: </w:t>
      </w:r>
      <w:r w:rsidRPr="00F77626">
        <w:t xml:space="preserve">Additional source of income and increase the variety of tomatoes. A low amount of businesses is in the pick your own tomato field </w:t>
      </w:r>
    </w:p>
    <w:p w14:paraId="1BB1BBD9" w14:textId="77777777" w:rsidR="00777FFA" w:rsidRPr="00F77626" w:rsidRDefault="00777FFA" w:rsidP="00777FFA">
      <w:pPr>
        <w:spacing w:line="480" w:lineRule="auto"/>
      </w:pPr>
      <w:r w:rsidRPr="00F77626">
        <w:rPr>
          <w:b/>
        </w:rPr>
        <w:t xml:space="preserve">Tactics: </w:t>
      </w:r>
      <w:r w:rsidRPr="00F77626">
        <w:t xml:space="preserve">Plant tomatoes in the field on McHugh Farm Lane. Plant different heirloom varieties that create interest through uniqueness. Offer a discounted rate for pick your own and charge more for pre-picked tomatoes. Promote on social media and with on-property signage </w:t>
      </w:r>
    </w:p>
    <w:p w14:paraId="0C802404" w14:textId="77777777" w:rsidR="00777FFA" w:rsidRPr="00F77626" w:rsidRDefault="00777FFA" w:rsidP="00777FFA">
      <w:pPr>
        <w:spacing w:line="480" w:lineRule="auto"/>
      </w:pPr>
      <w:r w:rsidRPr="00F77626">
        <w:rPr>
          <w:b/>
        </w:rPr>
        <w:t xml:space="preserve">Timelines: </w:t>
      </w:r>
      <w:r w:rsidRPr="00F77626">
        <w:t xml:space="preserve">Advertising done throughout the growing process starting in late May and harvest when crops are ready. (usually Late July to October) </w:t>
      </w:r>
    </w:p>
    <w:p w14:paraId="2AF25910" w14:textId="77777777" w:rsidR="00777FFA" w:rsidRDefault="00777FFA" w:rsidP="00777FFA">
      <w:pPr>
        <w:spacing w:line="480" w:lineRule="auto"/>
      </w:pPr>
      <w:r w:rsidRPr="00F77626">
        <w:rPr>
          <w:b/>
        </w:rPr>
        <w:t xml:space="preserve">Responsibility: </w:t>
      </w:r>
      <w:r w:rsidRPr="00F77626">
        <w:t>Caroline Parlee</w:t>
      </w:r>
    </w:p>
    <w:p w14:paraId="2E4F89B7" w14:textId="77777777" w:rsidR="00E54830" w:rsidRPr="00F77626" w:rsidRDefault="00E54830" w:rsidP="00777FFA">
      <w:pPr>
        <w:spacing w:line="480" w:lineRule="auto"/>
      </w:pPr>
    </w:p>
    <w:p w14:paraId="3C62EF39" w14:textId="77777777" w:rsidR="00777FFA" w:rsidRPr="00C27FED" w:rsidRDefault="00777FFA" w:rsidP="00777FFA">
      <w:pPr>
        <w:spacing w:line="480" w:lineRule="auto"/>
        <w:rPr>
          <w:b/>
          <w:i/>
        </w:rPr>
      </w:pPr>
      <w:r w:rsidRPr="00C27FED">
        <w:rPr>
          <w:b/>
          <w:i/>
        </w:rPr>
        <w:t>Objective</w:t>
      </w:r>
      <w:r w:rsidR="00F91EAC" w:rsidRPr="00C27FED">
        <w:rPr>
          <w:b/>
          <w:i/>
        </w:rPr>
        <w:t xml:space="preserve"> 5</w:t>
      </w:r>
      <w:r w:rsidRPr="00C27FED">
        <w:rPr>
          <w:b/>
          <w:i/>
        </w:rPr>
        <w:t>: Offer a Blueberry Care Class</w:t>
      </w:r>
    </w:p>
    <w:p w14:paraId="3A802AF5" w14:textId="77777777" w:rsidR="00777FFA" w:rsidRPr="00F77626" w:rsidRDefault="00777FFA" w:rsidP="00777FFA">
      <w:pPr>
        <w:spacing w:line="480" w:lineRule="auto"/>
      </w:pPr>
      <w:r w:rsidRPr="00F77626">
        <w:rPr>
          <w:b/>
        </w:rPr>
        <w:t xml:space="preserve">Rationale: </w:t>
      </w:r>
      <w:r w:rsidRPr="00F77626">
        <w:t xml:space="preserve">Create greater interest of blueberries within the community while helping with proper care of the blueberry bushes on our farm. </w:t>
      </w:r>
    </w:p>
    <w:p w14:paraId="61FCDD42" w14:textId="77777777" w:rsidR="00777FFA" w:rsidRPr="00F77626" w:rsidRDefault="00777FFA" w:rsidP="00777FFA">
      <w:pPr>
        <w:spacing w:line="480" w:lineRule="auto"/>
      </w:pPr>
      <w:r w:rsidRPr="00F77626">
        <w:rPr>
          <w:b/>
        </w:rPr>
        <w:t>Tactics:</w:t>
      </w:r>
      <w:r w:rsidRPr="00F77626">
        <w:t xml:space="preserve"> Advertise a free class on Facebook. When people arrive explain how we care for the blueberries and demonstrate how to properly prune the blueberries and check them </w:t>
      </w:r>
      <w:r w:rsidRPr="00F77626">
        <w:lastRenderedPageBreak/>
        <w:t xml:space="preserve">for infestation. By offering this class people coming to learn will help prune the blueberries which needs to </w:t>
      </w:r>
      <w:proofErr w:type="gramStart"/>
      <w:r w:rsidRPr="00F77626">
        <w:t>done</w:t>
      </w:r>
      <w:proofErr w:type="gramEnd"/>
      <w:r w:rsidRPr="00F77626">
        <w:t xml:space="preserve"> anyway</w:t>
      </w:r>
    </w:p>
    <w:p w14:paraId="3CC1082A" w14:textId="77777777" w:rsidR="00777FFA" w:rsidRPr="00F77626" w:rsidRDefault="00777FFA" w:rsidP="00777FFA">
      <w:pPr>
        <w:spacing w:line="480" w:lineRule="auto"/>
      </w:pPr>
      <w:r w:rsidRPr="00F77626">
        <w:rPr>
          <w:b/>
        </w:rPr>
        <w:t xml:space="preserve">Timelines: </w:t>
      </w:r>
      <w:r w:rsidRPr="00F77626">
        <w:t>Advertise starting in early May 202</w:t>
      </w:r>
      <w:r>
        <w:t>1</w:t>
      </w:r>
      <w:r w:rsidRPr="00F77626">
        <w:t xml:space="preserve"> and offer the class May 24th 202</w:t>
      </w:r>
      <w:r>
        <w:t>1</w:t>
      </w:r>
      <w:r w:rsidRPr="00F77626">
        <w:br/>
      </w:r>
      <w:r w:rsidRPr="00F77626">
        <w:rPr>
          <w:b/>
        </w:rPr>
        <w:t xml:space="preserve">Responsibility: </w:t>
      </w:r>
      <w:r w:rsidRPr="00F77626">
        <w:t>Caroline Parlee</w:t>
      </w:r>
    </w:p>
    <w:p w14:paraId="54630F45" w14:textId="77777777" w:rsidR="00777FFA" w:rsidRPr="00F77626" w:rsidRDefault="00777FFA" w:rsidP="00777FFA">
      <w:pPr>
        <w:spacing w:line="480" w:lineRule="auto"/>
      </w:pPr>
    </w:p>
    <w:p w14:paraId="774DA600" w14:textId="77777777" w:rsidR="00777FFA" w:rsidRPr="00C27FED" w:rsidRDefault="00777FFA" w:rsidP="00777FFA">
      <w:pPr>
        <w:spacing w:line="480" w:lineRule="auto"/>
        <w:rPr>
          <w:b/>
          <w:i/>
        </w:rPr>
      </w:pPr>
      <w:r w:rsidRPr="00C27FED">
        <w:rPr>
          <w:b/>
          <w:i/>
        </w:rPr>
        <w:t>Objective</w:t>
      </w:r>
      <w:r w:rsidR="00F91EAC" w:rsidRPr="00C27FED">
        <w:rPr>
          <w:b/>
          <w:i/>
        </w:rPr>
        <w:t xml:space="preserve"> 6</w:t>
      </w:r>
      <w:r w:rsidRPr="00C27FED">
        <w:rPr>
          <w:b/>
          <w:i/>
        </w:rPr>
        <w:t xml:space="preserve">: Plant an Apple Orchard and Raspberry Patch </w:t>
      </w:r>
    </w:p>
    <w:p w14:paraId="78E64954" w14:textId="77777777" w:rsidR="00777FFA" w:rsidRPr="00F77626" w:rsidRDefault="00777FFA" w:rsidP="00777FFA">
      <w:pPr>
        <w:spacing w:line="480" w:lineRule="auto"/>
      </w:pPr>
      <w:r w:rsidRPr="00F77626">
        <w:rPr>
          <w:b/>
        </w:rPr>
        <w:t xml:space="preserve">Rationale: </w:t>
      </w:r>
      <w:r w:rsidRPr="00F77626">
        <w:t>Expand into new money-making opportunities and high demand</w:t>
      </w:r>
    </w:p>
    <w:p w14:paraId="35981B1F" w14:textId="77777777" w:rsidR="00777FFA" w:rsidRPr="00F77626" w:rsidRDefault="00777FFA" w:rsidP="00777FFA">
      <w:pPr>
        <w:spacing w:line="480" w:lineRule="auto"/>
      </w:pPr>
      <w:r w:rsidRPr="00F77626">
        <w:rPr>
          <w:b/>
        </w:rPr>
        <w:t xml:space="preserve">Tactics: </w:t>
      </w:r>
      <w:r w:rsidRPr="00F77626">
        <w:t xml:space="preserve">Acquire the trees and raspberries and plant them. It will take several years for these plants to mature and be harvestable. When they are ready there will pick your own options and be sold at the farm stand, and market. </w:t>
      </w:r>
    </w:p>
    <w:p w14:paraId="275534A1" w14:textId="77777777" w:rsidR="00777FFA" w:rsidRPr="00F77626" w:rsidRDefault="00777FFA" w:rsidP="00777FFA">
      <w:pPr>
        <w:spacing w:line="480" w:lineRule="auto"/>
      </w:pPr>
      <w:r w:rsidRPr="00F77626">
        <w:rPr>
          <w:b/>
        </w:rPr>
        <w:t xml:space="preserve">Timeline: </w:t>
      </w:r>
      <w:r w:rsidRPr="00F77626">
        <w:t>Spring 2021 as funds and grants are acquired</w:t>
      </w:r>
    </w:p>
    <w:p w14:paraId="0AD0B917" w14:textId="77777777" w:rsidR="00777FFA" w:rsidRPr="00F77626" w:rsidRDefault="00777FFA" w:rsidP="00777FFA">
      <w:pPr>
        <w:spacing w:line="480" w:lineRule="auto"/>
      </w:pPr>
      <w:r w:rsidRPr="00F77626">
        <w:rPr>
          <w:b/>
        </w:rPr>
        <w:t xml:space="preserve">Responsibility: </w:t>
      </w:r>
      <w:r w:rsidRPr="00F77626">
        <w:t>Caroline Parlee</w:t>
      </w:r>
    </w:p>
    <w:p w14:paraId="04596E77" w14:textId="77777777" w:rsidR="00777FFA" w:rsidRDefault="00777FFA" w:rsidP="00777FFA">
      <w:pPr>
        <w:spacing w:line="480" w:lineRule="auto"/>
        <w:rPr>
          <w:b/>
          <w:sz w:val="28"/>
          <w:szCs w:val="28"/>
        </w:rPr>
      </w:pPr>
    </w:p>
    <w:p w14:paraId="75EF8D2A" w14:textId="77777777" w:rsidR="00777FFA" w:rsidRDefault="00777FFA" w:rsidP="00777FFA">
      <w:pPr>
        <w:spacing w:line="480" w:lineRule="auto"/>
        <w:rPr>
          <w:b/>
          <w:sz w:val="28"/>
          <w:szCs w:val="28"/>
        </w:rPr>
      </w:pPr>
    </w:p>
    <w:p w14:paraId="02077E78" w14:textId="77777777" w:rsidR="00777FFA" w:rsidRPr="00C27FED" w:rsidRDefault="00777FFA" w:rsidP="00C27FED">
      <w:pPr>
        <w:pStyle w:val="Heading1"/>
      </w:pPr>
      <w:bookmarkStart w:id="13" w:name="_Toc39849984"/>
      <w:r w:rsidRPr="00C27FED">
        <w:t xml:space="preserve">Recommended Forms of Business for </w:t>
      </w:r>
      <w:proofErr w:type="spellStart"/>
      <w:r w:rsidRPr="00C27FED">
        <w:t>Parlee’s</w:t>
      </w:r>
      <w:proofErr w:type="spellEnd"/>
      <w:r w:rsidRPr="00C27FED">
        <w:t xml:space="preserve"> Farm</w:t>
      </w:r>
      <w:bookmarkEnd w:id="13"/>
    </w:p>
    <w:p w14:paraId="748B7EF5" w14:textId="77777777" w:rsidR="00F91EAC" w:rsidRPr="00F91EAC" w:rsidRDefault="00F91EAC" w:rsidP="00F91EAC"/>
    <w:p w14:paraId="26927425" w14:textId="77777777" w:rsidR="00777FFA" w:rsidRPr="00C27FED" w:rsidRDefault="00777FFA" w:rsidP="00777FFA">
      <w:pPr>
        <w:spacing w:line="480" w:lineRule="auto"/>
        <w:rPr>
          <w:b/>
          <w:i/>
        </w:rPr>
      </w:pPr>
      <w:r w:rsidRPr="00C27FED">
        <w:rPr>
          <w:b/>
          <w:i/>
        </w:rPr>
        <w:t xml:space="preserve">Advantages and disadvantages of Sole Proprietorship </w:t>
      </w:r>
    </w:p>
    <w:p w14:paraId="5B7E72A7" w14:textId="77777777" w:rsidR="00777FFA" w:rsidRPr="00F77626" w:rsidRDefault="00777FFA" w:rsidP="00777FFA">
      <w:pPr>
        <w:spacing w:line="480" w:lineRule="auto"/>
        <w:ind w:firstLine="720"/>
      </w:pPr>
      <w:r w:rsidRPr="00F77626">
        <w:t xml:space="preserve">Currently </w:t>
      </w:r>
      <w:proofErr w:type="spellStart"/>
      <w:r w:rsidRPr="00F77626">
        <w:t>Parlee’s</w:t>
      </w:r>
      <w:proofErr w:type="spellEnd"/>
      <w:r w:rsidRPr="00F77626">
        <w:t xml:space="preserve"> Farm is a Sole Proprietorship owned by Henry Parlee. In a sole proprietorship Mr. Parlee retains a high level of control and it is easy to remain with the status quo as opposed to putting in the work to change the type of </w:t>
      </w:r>
      <w:proofErr w:type="gramStart"/>
      <w:r w:rsidRPr="00F77626">
        <w:t>business</w:t>
      </w:r>
      <w:proofErr w:type="gramEnd"/>
      <w:r w:rsidRPr="00F77626">
        <w:t xml:space="preserve"> however. It leaves Mr. Parlee vulnerable to lawsuits outside the assets of the farm.</w:t>
      </w:r>
    </w:p>
    <w:p w14:paraId="1D0147E3" w14:textId="77777777" w:rsidR="00777FFA" w:rsidRPr="00C27FED" w:rsidRDefault="00777FFA" w:rsidP="00777FFA">
      <w:pPr>
        <w:spacing w:line="480" w:lineRule="auto"/>
        <w:rPr>
          <w:b/>
          <w:i/>
        </w:rPr>
      </w:pPr>
      <w:r w:rsidRPr="00C27FED">
        <w:rPr>
          <w:b/>
          <w:i/>
        </w:rPr>
        <w:t>Advantages and disadvantages of Limited Liability Company</w:t>
      </w:r>
    </w:p>
    <w:p w14:paraId="552F936D" w14:textId="77777777" w:rsidR="00777FFA" w:rsidRPr="00F77626" w:rsidRDefault="00777FFA" w:rsidP="00777FFA">
      <w:pPr>
        <w:spacing w:line="480" w:lineRule="auto"/>
        <w:ind w:firstLine="720"/>
      </w:pPr>
      <w:r w:rsidRPr="00F77626">
        <w:t>A</w:t>
      </w:r>
      <w:r>
        <w:t>n</w:t>
      </w:r>
      <w:r w:rsidRPr="00F77626">
        <w:t xml:space="preserve"> LLC limits the liability of the company to the assets within the company as opposed to the private assets of the owner. This is a more expensive process to set up but </w:t>
      </w:r>
      <w:r w:rsidRPr="00F77626">
        <w:lastRenderedPageBreak/>
        <w:t>in the long run can save more time and money. I recommend this type of business as it is the safer option especially when dealing with the public despite the laws protecting farms it the safest type of business.</w:t>
      </w:r>
    </w:p>
    <w:p w14:paraId="1D378CC6" w14:textId="77777777" w:rsidR="00E54830" w:rsidRDefault="00777FFA" w:rsidP="00777FFA">
      <w:pPr>
        <w:spacing w:line="480" w:lineRule="auto"/>
      </w:pPr>
      <w:r w:rsidRPr="00F77626">
        <w:t xml:space="preserve">Due to the size of the business the other types of business are not applicable to the farm. </w:t>
      </w:r>
    </w:p>
    <w:p w14:paraId="4EE364A5" w14:textId="77777777" w:rsidR="00C27FED" w:rsidRDefault="00C27FED" w:rsidP="00F91EAC">
      <w:pPr>
        <w:pStyle w:val="Heading1"/>
      </w:pPr>
    </w:p>
    <w:p w14:paraId="7720490A" w14:textId="5BD67F6D" w:rsidR="00777FFA" w:rsidRDefault="00777FFA" w:rsidP="00F91EAC">
      <w:pPr>
        <w:pStyle w:val="Heading1"/>
      </w:pPr>
      <w:bookmarkStart w:id="14" w:name="_Toc39849985"/>
      <w:r w:rsidRPr="00A24CF0">
        <w:t>Products/ Services</w:t>
      </w:r>
      <w:bookmarkEnd w:id="14"/>
    </w:p>
    <w:p w14:paraId="2C9EFEEB" w14:textId="77777777" w:rsidR="00F91EAC" w:rsidRPr="00F91EAC" w:rsidRDefault="00F91EAC" w:rsidP="00F91EAC"/>
    <w:p w14:paraId="6AA641A1" w14:textId="0498E4F0" w:rsidR="00F91EAC" w:rsidRPr="00F91EAC" w:rsidRDefault="00777FFA" w:rsidP="00F91EAC">
      <w:pPr>
        <w:pStyle w:val="Heading5"/>
      </w:pPr>
      <w:r w:rsidRPr="00F77626">
        <w:t>Current</w:t>
      </w:r>
      <w:r w:rsidR="00C27FED">
        <w:t>:</w:t>
      </w:r>
    </w:p>
    <w:p w14:paraId="0730A98A" w14:textId="77777777" w:rsidR="00777FFA" w:rsidRPr="00F77626" w:rsidRDefault="00777FFA" w:rsidP="00777FFA">
      <w:pPr>
        <w:spacing w:line="480" w:lineRule="auto"/>
      </w:pPr>
      <w:r w:rsidRPr="00F77626">
        <w:rPr>
          <w:b/>
        </w:rPr>
        <w:t xml:space="preserve">Strawberries: </w:t>
      </w:r>
      <w:r w:rsidRPr="00F77626">
        <w:t xml:space="preserve">Strawberries are a seasonal fruit that grown in early June through the second week of July. Due to their delicate skin they cannot survive extreme temperature and need consistent care to survive and turn a decent yield.  When exposed to high heat they tend to deteriorate, and local wildlife love to eat the leaves. This product is highly desirable and is the staple crop of the farm despite recent years of difficulty. They are sold prepicked at the farm stand, farmers market, or wholesale or are available for pick your own. </w:t>
      </w:r>
    </w:p>
    <w:p w14:paraId="70E4C3C2" w14:textId="77777777" w:rsidR="00777FFA" w:rsidRPr="00F77626" w:rsidRDefault="00777FFA" w:rsidP="00777FFA">
      <w:pPr>
        <w:spacing w:line="480" w:lineRule="auto"/>
      </w:pPr>
      <w:r w:rsidRPr="00F77626">
        <w:t>Price: $7.50 per quart or $3.25 per lb. pick your own</w:t>
      </w:r>
    </w:p>
    <w:p w14:paraId="1336E543" w14:textId="77777777" w:rsidR="00777FFA" w:rsidRPr="00F77626" w:rsidRDefault="00777FFA" w:rsidP="00777FFA">
      <w:pPr>
        <w:spacing w:line="480" w:lineRule="auto"/>
      </w:pPr>
      <w:r w:rsidRPr="00F77626">
        <w:rPr>
          <w:b/>
        </w:rPr>
        <w:t xml:space="preserve">Blueberries: </w:t>
      </w:r>
      <w:r w:rsidRPr="00F77626">
        <w:t xml:space="preserve">The blueberries grown on </w:t>
      </w:r>
      <w:proofErr w:type="spellStart"/>
      <w:r w:rsidRPr="00F77626">
        <w:t>Parlee’s</w:t>
      </w:r>
      <w:proofErr w:type="spellEnd"/>
      <w:r w:rsidRPr="00F77626">
        <w:t xml:space="preserve"> Farm are cultivated high bush and range from three to seven feet tall making them easier to pick than wild blueberries. The fruit can be the size of a penny to the size of a quarter and are very sweet. They are available approximately from the second week of July to the second or third week of August. They are a low maintenance crop and are gaining popularity. They are sold prepicked at the farm stand, farmers market, or wholesale or are available for pick your own. </w:t>
      </w:r>
    </w:p>
    <w:p w14:paraId="3C05F183" w14:textId="77777777" w:rsidR="00777FFA" w:rsidRPr="00F77626" w:rsidRDefault="00777FFA" w:rsidP="00777FFA">
      <w:pPr>
        <w:spacing w:line="480" w:lineRule="auto"/>
      </w:pPr>
      <w:r w:rsidRPr="00F77626">
        <w:t xml:space="preserve">Price: $8 per quart, $4.50 per pint or $4.25 per lb. pick your own </w:t>
      </w:r>
    </w:p>
    <w:p w14:paraId="4B0F14F1" w14:textId="77777777" w:rsidR="00777FFA" w:rsidRPr="00F77626" w:rsidRDefault="00777FFA" w:rsidP="00777FFA">
      <w:pPr>
        <w:spacing w:line="480" w:lineRule="auto"/>
      </w:pPr>
    </w:p>
    <w:p w14:paraId="1CA3400A" w14:textId="77777777" w:rsidR="00777FFA" w:rsidRPr="00F77626" w:rsidRDefault="00777FFA" w:rsidP="00777FFA">
      <w:pPr>
        <w:spacing w:line="480" w:lineRule="auto"/>
      </w:pPr>
      <w:r w:rsidRPr="00F77626">
        <w:rPr>
          <w:b/>
        </w:rPr>
        <w:lastRenderedPageBreak/>
        <w:t xml:space="preserve">Tomatoes: </w:t>
      </w:r>
      <w:r w:rsidRPr="00F77626">
        <w:t xml:space="preserve">This crop is </w:t>
      </w:r>
      <w:proofErr w:type="gramStart"/>
      <w:r w:rsidRPr="00F77626">
        <w:t>ready</w:t>
      </w:r>
      <w:proofErr w:type="gramEnd"/>
      <w:r w:rsidRPr="00F77626">
        <w:t xml:space="preserve"> and the end of July threw the first frost (which is usually in late September). There are lots of varieties of tomatoes that consistently produce throughout the season. The farm typically plants about 500 plants of six different varieties. They are sold prepicked at the farm stand, farmers market, or wholesale or are available for pick your own.  </w:t>
      </w:r>
      <w:r w:rsidRPr="00F77626">
        <w:br/>
        <w:t>Price $2.50 per lb. prepicked or $1.00 per lb. pick your own</w:t>
      </w:r>
    </w:p>
    <w:p w14:paraId="3DDC74FB" w14:textId="77777777" w:rsidR="00777FFA" w:rsidRPr="00F77626" w:rsidRDefault="00777FFA" w:rsidP="00777FFA">
      <w:pPr>
        <w:spacing w:line="480" w:lineRule="auto"/>
      </w:pPr>
      <w:r w:rsidRPr="00F77626">
        <w:rPr>
          <w:b/>
        </w:rPr>
        <w:t xml:space="preserve">Corn: </w:t>
      </w:r>
      <w:r w:rsidRPr="00F77626">
        <w:t>Corn is purchased wholesale and delivered to the farm from the Connecticut River Valley. The produce is sold at the farm stand, and farmers markets.</w:t>
      </w:r>
    </w:p>
    <w:p w14:paraId="4D80A79C" w14:textId="77777777" w:rsidR="00777FFA" w:rsidRPr="00F77626" w:rsidRDefault="00777FFA" w:rsidP="00777FFA">
      <w:pPr>
        <w:spacing w:line="480" w:lineRule="auto"/>
      </w:pPr>
      <w:r w:rsidRPr="00F77626">
        <w:t xml:space="preserve">Price 75 cents or $7.50 per dozen </w:t>
      </w:r>
    </w:p>
    <w:p w14:paraId="5BAAF120" w14:textId="77777777" w:rsidR="00777FFA" w:rsidRPr="00F77626" w:rsidRDefault="00777FFA" w:rsidP="00777FFA">
      <w:pPr>
        <w:spacing w:line="480" w:lineRule="auto"/>
      </w:pPr>
    </w:p>
    <w:p w14:paraId="47F13037" w14:textId="77777777" w:rsidR="00777FFA" w:rsidRPr="00F77626" w:rsidRDefault="00777FFA" w:rsidP="00777FFA">
      <w:pPr>
        <w:spacing w:line="480" w:lineRule="auto"/>
      </w:pPr>
      <w:r w:rsidRPr="00F77626">
        <w:rPr>
          <w:b/>
        </w:rPr>
        <w:t xml:space="preserve">Cucumbers: </w:t>
      </w:r>
      <w:r w:rsidRPr="00F77626">
        <w:t>This produce is ready the end of July to the second week of September</w:t>
      </w:r>
    </w:p>
    <w:p w14:paraId="0AD394C9" w14:textId="77777777" w:rsidR="00777FFA" w:rsidRPr="00F77626" w:rsidRDefault="00777FFA" w:rsidP="00777FFA">
      <w:pPr>
        <w:spacing w:line="480" w:lineRule="auto"/>
      </w:pPr>
      <w:r w:rsidRPr="00F77626">
        <w:t>The produce is sold at the farm stand, and farmers markets.</w:t>
      </w:r>
    </w:p>
    <w:p w14:paraId="531325EE" w14:textId="4CC5790F" w:rsidR="00F91EAC" w:rsidRDefault="00777FFA" w:rsidP="00777FFA">
      <w:pPr>
        <w:spacing w:line="480" w:lineRule="auto"/>
      </w:pPr>
      <w:r w:rsidRPr="00F77626">
        <w:t>Price 50 cents each</w:t>
      </w:r>
    </w:p>
    <w:p w14:paraId="4EC21AE0" w14:textId="77777777" w:rsidR="00C27FED" w:rsidRPr="00C27FED" w:rsidRDefault="00C27FED" w:rsidP="00777FFA">
      <w:pPr>
        <w:spacing w:line="480" w:lineRule="auto"/>
      </w:pPr>
    </w:p>
    <w:p w14:paraId="20A2F9CC" w14:textId="77777777" w:rsidR="00777FFA" w:rsidRPr="00F77626" w:rsidRDefault="00777FFA" w:rsidP="00777FFA">
      <w:pPr>
        <w:spacing w:line="480" w:lineRule="auto"/>
      </w:pPr>
      <w:r w:rsidRPr="00F77626">
        <w:rPr>
          <w:b/>
        </w:rPr>
        <w:t xml:space="preserve">Eggplant: </w:t>
      </w:r>
      <w:r w:rsidRPr="00F77626">
        <w:t>This produce is ready the end of July to the second week of September</w:t>
      </w:r>
    </w:p>
    <w:p w14:paraId="2755D4E3" w14:textId="77777777" w:rsidR="00777FFA" w:rsidRPr="00F77626" w:rsidRDefault="00777FFA" w:rsidP="00777FFA">
      <w:pPr>
        <w:spacing w:line="480" w:lineRule="auto"/>
      </w:pPr>
      <w:r w:rsidRPr="00F77626">
        <w:t>The produce is sold at the farm stand, and farmers markets.</w:t>
      </w:r>
    </w:p>
    <w:p w14:paraId="22D4D0C6" w14:textId="77777777" w:rsidR="00777FFA" w:rsidRPr="00F77626" w:rsidRDefault="00777FFA" w:rsidP="00777FFA">
      <w:pPr>
        <w:spacing w:line="480" w:lineRule="auto"/>
        <w:rPr>
          <w:b/>
        </w:rPr>
      </w:pPr>
      <w:r w:rsidRPr="00F77626">
        <w:t>Price $1.50 each</w:t>
      </w:r>
    </w:p>
    <w:p w14:paraId="5959FA45" w14:textId="77777777" w:rsidR="00777FFA" w:rsidRDefault="00777FFA" w:rsidP="00777FFA">
      <w:pPr>
        <w:spacing w:line="480" w:lineRule="auto"/>
        <w:rPr>
          <w:b/>
        </w:rPr>
      </w:pPr>
    </w:p>
    <w:p w14:paraId="6BE307B3" w14:textId="77777777" w:rsidR="00777FFA" w:rsidRPr="00F77626" w:rsidRDefault="00777FFA" w:rsidP="00777FFA">
      <w:pPr>
        <w:spacing w:line="480" w:lineRule="auto"/>
      </w:pPr>
      <w:r w:rsidRPr="00F77626">
        <w:rPr>
          <w:b/>
        </w:rPr>
        <w:t xml:space="preserve">Zucchini: </w:t>
      </w:r>
      <w:r w:rsidRPr="00F77626">
        <w:t>This produce is ready the end of July to the second week of September</w:t>
      </w:r>
    </w:p>
    <w:p w14:paraId="7FAB47AC" w14:textId="77777777" w:rsidR="00777FFA" w:rsidRPr="00F77626" w:rsidRDefault="00777FFA" w:rsidP="00777FFA">
      <w:pPr>
        <w:spacing w:line="480" w:lineRule="auto"/>
      </w:pPr>
      <w:r w:rsidRPr="00F77626">
        <w:t>The produce is sold at the farm stand, and farmers markets.</w:t>
      </w:r>
    </w:p>
    <w:p w14:paraId="643356EC" w14:textId="6A29E49B" w:rsidR="00777FFA" w:rsidRDefault="00777FFA" w:rsidP="00777FFA">
      <w:pPr>
        <w:spacing w:line="480" w:lineRule="auto"/>
      </w:pPr>
      <w:r w:rsidRPr="00F77626">
        <w:t>Price 75 cents each</w:t>
      </w:r>
    </w:p>
    <w:p w14:paraId="6433F51C" w14:textId="384F151B" w:rsidR="00C27FED" w:rsidRDefault="00C27FED" w:rsidP="00777FFA">
      <w:pPr>
        <w:spacing w:line="480" w:lineRule="auto"/>
      </w:pPr>
    </w:p>
    <w:p w14:paraId="4CE96FCB" w14:textId="77777777" w:rsidR="00C27FED" w:rsidRPr="00C27FED" w:rsidRDefault="00C27FED" w:rsidP="00777FFA">
      <w:pPr>
        <w:spacing w:line="480" w:lineRule="auto"/>
      </w:pPr>
    </w:p>
    <w:p w14:paraId="209A9160" w14:textId="77777777" w:rsidR="00777FFA" w:rsidRPr="00F77626" w:rsidRDefault="00777FFA" w:rsidP="00777FFA">
      <w:pPr>
        <w:spacing w:line="480" w:lineRule="auto"/>
      </w:pPr>
      <w:r w:rsidRPr="00F77626">
        <w:rPr>
          <w:b/>
        </w:rPr>
        <w:lastRenderedPageBreak/>
        <w:t xml:space="preserve">Summer Squash: </w:t>
      </w:r>
      <w:r w:rsidRPr="00F77626">
        <w:t>This produce is ready the end of July to the second week of September</w:t>
      </w:r>
    </w:p>
    <w:p w14:paraId="64C7CA18" w14:textId="77777777" w:rsidR="00777FFA" w:rsidRPr="00F77626" w:rsidRDefault="00777FFA" w:rsidP="00777FFA">
      <w:pPr>
        <w:spacing w:line="480" w:lineRule="auto"/>
      </w:pPr>
      <w:r w:rsidRPr="00F77626">
        <w:t>The produce is sold at the farm stand, and farmers markets.</w:t>
      </w:r>
    </w:p>
    <w:p w14:paraId="5FA0D9BA" w14:textId="77777777" w:rsidR="00777FFA" w:rsidRPr="00F77626" w:rsidRDefault="00777FFA" w:rsidP="00777FFA">
      <w:pPr>
        <w:spacing w:line="480" w:lineRule="auto"/>
      </w:pPr>
      <w:r w:rsidRPr="00F77626">
        <w:t>Price 75 cents each</w:t>
      </w:r>
    </w:p>
    <w:p w14:paraId="38CD9AB3" w14:textId="77777777" w:rsidR="00777FFA" w:rsidRDefault="00777FFA" w:rsidP="00777FFA">
      <w:pPr>
        <w:spacing w:line="480" w:lineRule="auto"/>
        <w:rPr>
          <w:b/>
        </w:rPr>
      </w:pPr>
    </w:p>
    <w:p w14:paraId="42B48E9B" w14:textId="77777777" w:rsidR="00777FFA" w:rsidRPr="00F77626" w:rsidRDefault="00777FFA" w:rsidP="00777FFA">
      <w:pPr>
        <w:spacing w:line="480" w:lineRule="auto"/>
      </w:pPr>
      <w:r w:rsidRPr="00F77626">
        <w:rPr>
          <w:b/>
        </w:rPr>
        <w:t xml:space="preserve">Peppers: </w:t>
      </w:r>
      <w:r w:rsidRPr="00F77626">
        <w:t>This produce is ready the end of July to the second week of September</w:t>
      </w:r>
    </w:p>
    <w:p w14:paraId="23CFB863" w14:textId="77777777" w:rsidR="00777FFA" w:rsidRPr="00F77626" w:rsidRDefault="00777FFA" w:rsidP="00777FFA">
      <w:pPr>
        <w:spacing w:line="480" w:lineRule="auto"/>
      </w:pPr>
      <w:r w:rsidRPr="00F77626">
        <w:t>The produce is sold at the farm stand, and farmers markets.</w:t>
      </w:r>
    </w:p>
    <w:p w14:paraId="72E16CE7" w14:textId="77777777" w:rsidR="00777FFA" w:rsidRPr="00F77626" w:rsidRDefault="00777FFA" w:rsidP="00777FFA">
      <w:pPr>
        <w:spacing w:line="480" w:lineRule="auto"/>
      </w:pPr>
      <w:r w:rsidRPr="00F77626">
        <w:t>Price 75 cents each</w:t>
      </w:r>
    </w:p>
    <w:p w14:paraId="738DAA8E" w14:textId="77777777" w:rsidR="00C27FED" w:rsidRDefault="00C27FED" w:rsidP="00777FFA">
      <w:pPr>
        <w:spacing w:line="480" w:lineRule="auto"/>
        <w:rPr>
          <w:b/>
        </w:rPr>
      </w:pPr>
    </w:p>
    <w:p w14:paraId="4D1BC9EF" w14:textId="3272A76C" w:rsidR="00777FFA" w:rsidRPr="00F77626" w:rsidRDefault="00777FFA" w:rsidP="00777FFA">
      <w:pPr>
        <w:spacing w:line="480" w:lineRule="auto"/>
      </w:pPr>
      <w:r w:rsidRPr="00F77626">
        <w:rPr>
          <w:b/>
        </w:rPr>
        <w:t xml:space="preserve">Beans:  </w:t>
      </w:r>
      <w:r w:rsidRPr="00F77626">
        <w:t>This produce is ready the end of July to the second week of September</w:t>
      </w:r>
    </w:p>
    <w:p w14:paraId="3E1EC4F1" w14:textId="77777777" w:rsidR="00777FFA" w:rsidRPr="00F77626" w:rsidRDefault="00777FFA" w:rsidP="00777FFA">
      <w:pPr>
        <w:spacing w:line="480" w:lineRule="auto"/>
      </w:pPr>
      <w:r w:rsidRPr="00F77626">
        <w:t>The produce is sold at the farm stand, and farmers markets.</w:t>
      </w:r>
    </w:p>
    <w:p w14:paraId="3D7639B4" w14:textId="77777777" w:rsidR="00777FFA" w:rsidRPr="00F77626" w:rsidRDefault="00777FFA" w:rsidP="00777FFA">
      <w:pPr>
        <w:spacing w:line="480" w:lineRule="auto"/>
      </w:pPr>
      <w:r w:rsidRPr="00F77626">
        <w:t xml:space="preserve">Price $3.00 per pound </w:t>
      </w:r>
    </w:p>
    <w:p w14:paraId="7B90744C" w14:textId="77777777" w:rsidR="00777FFA" w:rsidRDefault="00777FFA" w:rsidP="00777FFA">
      <w:pPr>
        <w:spacing w:line="480" w:lineRule="auto"/>
        <w:rPr>
          <w:b/>
        </w:rPr>
      </w:pPr>
    </w:p>
    <w:p w14:paraId="6FCA7381" w14:textId="77777777" w:rsidR="00777FFA" w:rsidRPr="00F77626" w:rsidRDefault="00777FFA" w:rsidP="00777FFA">
      <w:pPr>
        <w:spacing w:line="480" w:lineRule="auto"/>
      </w:pPr>
      <w:r w:rsidRPr="00F77626">
        <w:rPr>
          <w:b/>
        </w:rPr>
        <w:t xml:space="preserve">Compost dumping: </w:t>
      </w:r>
      <w:r w:rsidRPr="00F77626">
        <w:t>Landscaping companies pay a fee to dump grass clippings and leaves in the compost pile. The price is worked out with the individual landscaping company based on the number of vehicles they will have dumping, how frequently they will be dumping, and they pay a one-time fee and are able to dump all season.</w:t>
      </w:r>
    </w:p>
    <w:p w14:paraId="44BE0B48" w14:textId="77777777" w:rsidR="00777FFA" w:rsidRPr="00F77626" w:rsidRDefault="00777FFA" w:rsidP="00777FFA">
      <w:pPr>
        <w:spacing w:line="480" w:lineRule="auto"/>
      </w:pPr>
    </w:p>
    <w:p w14:paraId="49C3A6E4" w14:textId="77777777" w:rsidR="00777FFA" w:rsidRPr="00F77626" w:rsidRDefault="00777FFA" w:rsidP="00777FFA">
      <w:pPr>
        <w:spacing w:line="480" w:lineRule="auto"/>
      </w:pPr>
      <w:r w:rsidRPr="00F77626">
        <w:rPr>
          <w:b/>
        </w:rPr>
        <w:t xml:space="preserve">Compost: </w:t>
      </w:r>
      <w:r w:rsidRPr="00F77626">
        <w:t>Compost and loam can be delivered or picked up by gardeners and landscapers for $10 per yard. Compost can be used to enrich the soil and grow better crops</w:t>
      </w:r>
    </w:p>
    <w:p w14:paraId="71E65B95" w14:textId="77777777" w:rsidR="00777FFA" w:rsidRPr="00F77626" w:rsidRDefault="00777FFA" w:rsidP="00777FFA">
      <w:pPr>
        <w:spacing w:line="480" w:lineRule="auto"/>
      </w:pPr>
    </w:p>
    <w:p w14:paraId="32476EC1" w14:textId="77777777" w:rsidR="00C27FED" w:rsidRDefault="00C27FED" w:rsidP="00F91EAC">
      <w:pPr>
        <w:pStyle w:val="Heading1"/>
      </w:pPr>
    </w:p>
    <w:p w14:paraId="72D3893C" w14:textId="77777777" w:rsidR="00C27FED" w:rsidRDefault="00C27FED" w:rsidP="00F91EAC">
      <w:pPr>
        <w:pStyle w:val="Heading1"/>
      </w:pPr>
    </w:p>
    <w:p w14:paraId="403071CD" w14:textId="77777777" w:rsidR="00C27FED" w:rsidRDefault="00C27FED" w:rsidP="00F91EAC">
      <w:pPr>
        <w:pStyle w:val="Heading1"/>
      </w:pPr>
    </w:p>
    <w:p w14:paraId="2D544C68" w14:textId="3844BDC1" w:rsidR="00777FFA" w:rsidRDefault="00777FFA" w:rsidP="00F91EAC">
      <w:pPr>
        <w:pStyle w:val="Heading1"/>
      </w:pPr>
      <w:bookmarkStart w:id="15" w:name="_Toc39849986"/>
      <w:r w:rsidRPr="00F91EAC">
        <w:t>Future Product Additions</w:t>
      </w:r>
      <w:bookmarkEnd w:id="15"/>
      <w:r w:rsidRPr="00F91EAC">
        <w:t xml:space="preserve">  </w:t>
      </w:r>
    </w:p>
    <w:p w14:paraId="1603ED34" w14:textId="77777777" w:rsidR="00F91EAC" w:rsidRPr="00F91EAC" w:rsidRDefault="00F91EAC" w:rsidP="00F91EAC"/>
    <w:p w14:paraId="2FAF98F1" w14:textId="77777777" w:rsidR="00777FFA" w:rsidRPr="00F77626" w:rsidRDefault="00777FFA" w:rsidP="00777FFA">
      <w:pPr>
        <w:spacing w:line="480" w:lineRule="auto"/>
      </w:pPr>
      <w:r w:rsidRPr="00F77626">
        <w:rPr>
          <w:b/>
        </w:rPr>
        <w:t xml:space="preserve">Apples: </w:t>
      </w:r>
      <w:r w:rsidRPr="00F77626">
        <w:t xml:space="preserve">Apples are available typically from September to October but there are some early season varieties that can be harvested as early as July. Apples will be offered for pick your own and prepicked. Prices will be set the time they are ready as it will take a few years to get up and running. </w:t>
      </w:r>
    </w:p>
    <w:p w14:paraId="6845864C" w14:textId="77777777" w:rsidR="00C27FED" w:rsidRDefault="00C27FED" w:rsidP="00777FFA">
      <w:pPr>
        <w:spacing w:line="480" w:lineRule="auto"/>
        <w:rPr>
          <w:b/>
        </w:rPr>
      </w:pPr>
    </w:p>
    <w:p w14:paraId="7E8B201A" w14:textId="1D8A9367" w:rsidR="00777FFA" w:rsidRPr="00F77626" w:rsidRDefault="00777FFA" w:rsidP="00777FFA">
      <w:pPr>
        <w:spacing w:line="480" w:lineRule="auto"/>
      </w:pPr>
      <w:r w:rsidRPr="00F77626">
        <w:rPr>
          <w:b/>
        </w:rPr>
        <w:t xml:space="preserve">Raspberries: </w:t>
      </w:r>
      <w:r w:rsidRPr="00F77626">
        <w:t xml:space="preserve">Raspberries are a delicate fruit that can grow from July to September depending on the variety. The issue is that they are so delicate that they cannot be stored for long and are rather time consuming to pick as the plant is heavy with thorns. Raspberries have been sold in the past for $4.50 a half pint when purchased wholesale but many customer </w:t>
      </w:r>
      <w:proofErr w:type="gramStart"/>
      <w:r w:rsidRPr="00F77626">
        <w:t>balk</w:t>
      </w:r>
      <w:proofErr w:type="gramEnd"/>
      <w:r w:rsidRPr="00F77626">
        <w:t xml:space="preserve"> at the price so the price for prepicked raspberries will be in between $3.50- $4.50 per half pint and a pick your own price will be $4.50 per pound.</w:t>
      </w:r>
    </w:p>
    <w:p w14:paraId="38E307EC" w14:textId="77777777" w:rsidR="00C27FED" w:rsidRDefault="00C27FED" w:rsidP="00777FFA">
      <w:pPr>
        <w:spacing w:line="480" w:lineRule="auto"/>
        <w:rPr>
          <w:b/>
        </w:rPr>
      </w:pPr>
    </w:p>
    <w:p w14:paraId="3A5B7B62" w14:textId="4E3DEE12" w:rsidR="00777FFA" w:rsidRPr="00F77626" w:rsidRDefault="00777FFA" w:rsidP="00777FFA">
      <w:pPr>
        <w:spacing w:line="480" w:lineRule="auto"/>
      </w:pPr>
      <w:r w:rsidRPr="00F77626">
        <w:rPr>
          <w:b/>
        </w:rPr>
        <w:t>Pumpkins:</w:t>
      </w:r>
      <w:r w:rsidRPr="00F77626">
        <w:t xml:space="preserve"> Pumpkins are a fall crop that is sold by the pound for 20 cents to 80 cents per pound, the crop can be sold at the lower end for pick your own and the higher end for prepicked. </w:t>
      </w:r>
    </w:p>
    <w:p w14:paraId="248CA3F2" w14:textId="77777777" w:rsidR="00C27FED" w:rsidRDefault="00C27FED" w:rsidP="00777FFA">
      <w:pPr>
        <w:spacing w:line="480" w:lineRule="auto"/>
        <w:rPr>
          <w:b/>
        </w:rPr>
      </w:pPr>
    </w:p>
    <w:p w14:paraId="629934D8" w14:textId="78B3CB56" w:rsidR="00777FFA" w:rsidRDefault="00777FFA" w:rsidP="00777FFA">
      <w:pPr>
        <w:spacing w:line="480" w:lineRule="auto"/>
      </w:pPr>
      <w:r w:rsidRPr="00F77626">
        <w:rPr>
          <w:b/>
        </w:rPr>
        <w:t xml:space="preserve">Corn Maze: </w:t>
      </w:r>
      <w:r w:rsidRPr="00F77626">
        <w:t xml:space="preserve">Corn maze is a bit of a misnomer. In the past </w:t>
      </w:r>
      <w:proofErr w:type="spellStart"/>
      <w:r w:rsidRPr="00F77626">
        <w:t>Parlee’s</w:t>
      </w:r>
      <w:proofErr w:type="spellEnd"/>
      <w:r w:rsidRPr="00F77626">
        <w:t xml:space="preserve"> Farm has had a maze made with saran grass which grows more densely than corn, and requires less maintenance, and is easier cut than traditional corn. For a maze they charge an admission fee and have staff in the maze to give directions if people get lost. Recommended price is $10- $15 per person and offer student and senior discount.</w:t>
      </w:r>
    </w:p>
    <w:p w14:paraId="2A8D1EEF" w14:textId="77777777" w:rsidR="00777FFA" w:rsidRPr="00A24CF0" w:rsidRDefault="00777FFA" w:rsidP="00777FFA">
      <w:pPr>
        <w:spacing w:line="480" w:lineRule="auto"/>
      </w:pPr>
    </w:p>
    <w:p w14:paraId="02E86FD9" w14:textId="77777777" w:rsidR="00777FFA" w:rsidRDefault="00777FFA" w:rsidP="00F91EAC">
      <w:pPr>
        <w:pStyle w:val="Heading1"/>
      </w:pPr>
      <w:bookmarkStart w:id="16" w:name="_Toc39849987"/>
      <w:r w:rsidRPr="00A24CF0">
        <w:t>Price</w:t>
      </w:r>
      <w:r>
        <w:t xml:space="preserve"> </w:t>
      </w:r>
      <w:r w:rsidRPr="00A24CF0">
        <w:t>/ Quality Relationship</w:t>
      </w:r>
      <w:bookmarkEnd w:id="16"/>
    </w:p>
    <w:p w14:paraId="2A179413" w14:textId="77777777" w:rsidR="00F91EAC" w:rsidRPr="00F91EAC" w:rsidRDefault="00F91EAC" w:rsidP="00F91EAC"/>
    <w:p w14:paraId="6598783E" w14:textId="77777777" w:rsidR="00777FFA" w:rsidRPr="00F77626" w:rsidRDefault="00777FFA" w:rsidP="00777FFA">
      <w:pPr>
        <w:spacing w:line="480" w:lineRule="auto"/>
        <w:ind w:firstLine="720"/>
      </w:pPr>
      <w:r w:rsidRPr="00F77626">
        <w:t xml:space="preserve">The products at </w:t>
      </w:r>
      <w:proofErr w:type="spellStart"/>
      <w:r w:rsidRPr="00F77626">
        <w:t>Parlee’s</w:t>
      </w:r>
      <w:proofErr w:type="spellEnd"/>
      <w:r w:rsidRPr="00F77626">
        <w:t xml:space="preserve"> Farm tend to have moderately high quality but do not have organic or ethically sourced certifications. They are a simple farm that in their hopes to expand could gain these certifications and significantly increase consumer prices. The produce is picked fresh daily and the customer service is friendly and efficient. While </w:t>
      </w:r>
      <w:proofErr w:type="spellStart"/>
      <w:r w:rsidRPr="00F77626">
        <w:t>Parlee’s</w:t>
      </w:r>
      <w:proofErr w:type="spellEnd"/>
      <w:r w:rsidRPr="00F77626">
        <w:t xml:space="preserve"> Farm products are superior quality to the ones found at typical grocery stores the balance in price must be set where it will not become a barrier to purchases. </w:t>
      </w:r>
      <w:proofErr w:type="spellStart"/>
      <w:r w:rsidRPr="00F77626">
        <w:t>Parlee’s</w:t>
      </w:r>
      <w:proofErr w:type="spellEnd"/>
      <w:r w:rsidRPr="00F77626">
        <w:t xml:space="preserve"> Farm tries to keep prices lower or the same as the competition. </w:t>
      </w:r>
    </w:p>
    <w:p w14:paraId="2549BD1D" w14:textId="77777777" w:rsidR="00777FFA" w:rsidRPr="00125543" w:rsidRDefault="00777FFA" w:rsidP="00777FFA">
      <w:pPr>
        <w:spacing w:line="480" w:lineRule="auto"/>
        <w:rPr>
          <w:i/>
        </w:rPr>
      </w:pPr>
      <w:r w:rsidRPr="00125543">
        <w:rPr>
          <w:i/>
        </w:rPr>
        <w:t xml:space="preserve">High Quality/ Low Price </w:t>
      </w:r>
    </w:p>
    <w:p w14:paraId="66BF6810" w14:textId="77777777" w:rsidR="00C27FED" w:rsidRDefault="00C27FED" w:rsidP="00F91EAC">
      <w:pPr>
        <w:pStyle w:val="Heading1"/>
      </w:pPr>
    </w:p>
    <w:p w14:paraId="18E8CC2B" w14:textId="427A3E93" w:rsidR="00777FFA" w:rsidRDefault="00777FFA" w:rsidP="00F91EAC">
      <w:pPr>
        <w:pStyle w:val="Heading1"/>
      </w:pPr>
      <w:bookmarkStart w:id="17" w:name="_Toc39849988"/>
      <w:r w:rsidRPr="00A24CF0">
        <w:t>Competit</w:t>
      </w:r>
      <w:r>
        <w:t>ion</w:t>
      </w:r>
      <w:bookmarkEnd w:id="17"/>
    </w:p>
    <w:p w14:paraId="35ED3DCD" w14:textId="77777777" w:rsidR="00F91EAC" w:rsidRPr="00F91EAC" w:rsidRDefault="00F91EAC" w:rsidP="00F91EAC"/>
    <w:p w14:paraId="6968B371" w14:textId="77777777" w:rsidR="00777FFA" w:rsidRPr="00F77626" w:rsidRDefault="00777FFA" w:rsidP="00777FFA">
      <w:pPr>
        <w:spacing w:line="480" w:lineRule="auto"/>
      </w:pPr>
      <w:r w:rsidRPr="00F77626">
        <w:t xml:space="preserve">Parlee Farms- is a farm that belongs to the cousins of the owners of </w:t>
      </w:r>
      <w:proofErr w:type="spellStart"/>
      <w:r w:rsidRPr="00F77626">
        <w:t>Parlee’s</w:t>
      </w:r>
      <w:proofErr w:type="spellEnd"/>
      <w:r w:rsidRPr="00F77626">
        <w:t xml:space="preserve"> Farm. While they are two different companies their customer base is very </w:t>
      </w:r>
      <w:proofErr w:type="gramStart"/>
      <w:r w:rsidRPr="00F77626">
        <w:t>similar</w:t>
      </w:r>
      <w:proofErr w:type="gramEnd"/>
      <w:r w:rsidRPr="00F77626">
        <w:t xml:space="preserve"> and they have similar products with similar qualities. Parlee Farms however is a bigger farm with more activities on the farm for people to enjoy besides the pick your own activities and farm stand.  To remain competitive </w:t>
      </w:r>
      <w:proofErr w:type="spellStart"/>
      <w:r w:rsidRPr="00F77626">
        <w:t>Parlee’s</w:t>
      </w:r>
      <w:proofErr w:type="spellEnd"/>
      <w:r w:rsidRPr="00F77626">
        <w:t xml:space="preserve"> Farm </w:t>
      </w:r>
      <w:proofErr w:type="gramStart"/>
      <w:r w:rsidRPr="00F77626">
        <w:t>has to</w:t>
      </w:r>
      <w:proofErr w:type="gramEnd"/>
      <w:r w:rsidRPr="00F77626">
        <w:t xml:space="preserve"> increase the number of activities and available at the farm and make it a better experience. They have a high They are located thirty minutes away from </w:t>
      </w:r>
      <w:proofErr w:type="spellStart"/>
      <w:r w:rsidRPr="00F77626">
        <w:t>Parlee’s</w:t>
      </w:r>
      <w:proofErr w:type="spellEnd"/>
      <w:r w:rsidRPr="00F77626">
        <w:t xml:space="preserve"> Farm.</w:t>
      </w:r>
    </w:p>
    <w:p w14:paraId="70B8EB50" w14:textId="77777777" w:rsidR="00777FFA" w:rsidRPr="00125543" w:rsidRDefault="00777FFA" w:rsidP="00777FFA">
      <w:pPr>
        <w:spacing w:line="480" w:lineRule="auto"/>
        <w:rPr>
          <w:i/>
        </w:rPr>
      </w:pPr>
      <w:r w:rsidRPr="00125543">
        <w:rPr>
          <w:i/>
        </w:rPr>
        <w:t xml:space="preserve">High Price/ High Quality </w:t>
      </w:r>
    </w:p>
    <w:p w14:paraId="0128402C" w14:textId="77777777" w:rsidR="00777FFA" w:rsidRPr="00F77626" w:rsidRDefault="00777FFA" w:rsidP="00777FFA">
      <w:pPr>
        <w:spacing w:line="480" w:lineRule="auto"/>
      </w:pPr>
    </w:p>
    <w:p w14:paraId="00327EE0" w14:textId="77777777" w:rsidR="00777FFA" w:rsidRPr="00F77626" w:rsidRDefault="00777FFA" w:rsidP="00777FFA">
      <w:pPr>
        <w:spacing w:line="480" w:lineRule="auto"/>
      </w:pPr>
      <w:r w:rsidRPr="00F77626">
        <w:t xml:space="preserve">Jones Farm- Jones farm is just a farm stand and does not engage in pick your own activities. They have a higher diversity of crops available as they grow and purchase the crops they need. However, their quality is not as highly maintained as </w:t>
      </w:r>
      <w:proofErr w:type="spellStart"/>
      <w:r w:rsidRPr="00F77626">
        <w:t>Parlee’s</w:t>
      </w:r>
      <w:proofErr w:type="spellEnd"/>
      <w:r w:rsidRPr="00F77626">
        <w:t xml:space="preserve"> Farm </w:t>
      </w:r>
      <w:r w:rsidRPr="00F77626">
        <w:lastRenderedPageBreak/>
        <w:t xml:space="preserve">despite having higher prices. They are only five minutes away from </w:t>
      </w:r>
      <w:proofErr w:type="spellStart"/>
      <w:r w:rsidRPr="00F77626">
        <w:t>Parlee’s</w:t>
      </w:r>
      <w:proofErr w:type="spellEnd"/>
      <w:r w:rsidRPr="00F77626">
        <w:t xml:space="preserve"> Farm and are therefore significant competitors. </w:t>
      </w:r>
    </w:p>
    <w:p w14:paraId="2C3A1545" w14:textId="77777777" w:rsidR="00777FFA" w:rsidRPr="00125543" w:rsidRDefault="00777FFA" w:rsidP="00777FFA">
      <w:pPr>
        <w:spacing w:line="480" w:lineRule="auto"/>
        <w:rPr>
          <w:i/>
        </w:rPr>
      </w:pPr>
      <w:r w:rsidRPr="00125543">
        <w:rPr>
          <w:i/>
        </w:rPr>
        <w:t xml:space="preserve">High Prices/ Low quality </w:t>
      </w:r>
    </w:p>
    <w:p w14:paraId="4B4EB864" w14:textId="77777777" w:rsidR="00777FFA" w:rsidRPr="00F77626" w:rsidRDefault="00777FFA" w:rsidP="00777FFA">
      <w:pPr>
        <w:spacing w:line="480" w:lineRule="auto"/>
      </w:pPr>
    </w:p>
    <w:p w14:paraId="2604AADF" w14:textId="77777777" w:rsidR="00777FFA" w:rsidRPr="00F77626" w:rsidRDefault="00777FFA" w:rsidP="00777FFA">
      <w:pPr>
        <w:spacing w:line="480" w:lineRule="auto"/>
      </w:pPr>
      <w:r w:rsidRPr="00F77626">
        <w:t xml:space="preserve">Whole Foods - Whole Foods is the commercial giant that is the biggest competitor for a small farm. Whole Foods has the largest selection of organic and local foods in the area. They have enormous food diversity and brand reputation all over the country. The only advantages that </w:t>
      </w:r>
      <w:proofErr w:type="spellStart"/>
      <w:r w:rsidRPr="00F77626">
        <w:t>Parlee’s</w:t>
      </w:r>
      <w:proofErr w:type="spellEnd"/>
      <w:r w:rsidRPr="00F77626">
        <w:t xml:space="preserve"> Farm has are on-site activities, freshness and lower costs.  They are located ten minutes from </w:t>
      </w:r>
      <w:proofErr w:type="spellStart"/>
      <w:r w:rsidRPr="00F77626">
        <w:t>Parlee’s</w:t>
      </w:r>
      <w:proofErr w:type="spellEnd"/>
      <w:r w:rsidRPr="00F77626">
        <w:t xml:space="preserve"> Farm. </w:t>
      </w:r>
    </w:p>
    <w:p w14:paraId="1C1BFEFC" w14:textId="77777777" w:rsidR="00777FFA" w:rsidRPr="00125543" w:rsidRDefault="00777FFA" w:rsidP="00777FFA">
      <w:pPr>
        <w:spacing w:line="480" w:lineRule="auto"/>
        <w:rPr>
          <w:i/>
        </w:rPr>
      </w:pPr>
      <w:r w:rsidRPr="00125543">
        <w:rPr>
          <w:i/>
        </w:rPr>
        <w:t>High Prices/ High quality</w:t>
      </w:r>
    </w:p>
    <w:p w14:paraId="4B9DEF5A" w14:textId="77777777" w:rsidR="00C27FED" w:rsidRDefault="00C27FED" w:rsidP="00F91EAC">
      <w:pPr>
        <w:pStyle w:val="Heading1"/>
      </w:pPr>
    </w:p>
    <w:p w14:paraId="7911D871" w14:textId="580825C6" w:rsidR="00777FFA" w:rsidRDefault="00777FFA" w:rsidP="00F91EAC">
      <w:pPr>
        <w:pStyle w:val="Heading1"/>
      </w:pPr>
      <w:bookmarkStart w:id="18" w:name="_Toc39849989"/>
      <w:r w:rsidRPr="00A24CF0">
        <w:t>Competitive Analysis</w:t>
      </w:r>
      <w:bookmarkEnd w:id="18"/>
    </w:p>
    <w:p w14:paraId="3CA97185" w14:textId="77777777" w:rsidR="00F91EAC" w:rsidRPr="00F91EAC" w:rsidRDefault="00F91EAC" w:rsidP="00F91EAC"/>
    <w:p w14:paraId="4B74C891" w14:textId="77777777" w:rsidR="00777FFA" w:rsidRPr="00F77626" w:rsidRDefault="00777FFA" w:rsidP="00777FFA">
      <w:pPr>
        <w:spacing w:line="480" w:lineRule="auto"/>
      </w:pPr>
      <w:r w:rsidRPr="00F77626">
        <w:t>Major Competitors: Parlee Farms, Jones Farm, and Whole Foods</w:t>
      </w:r>
    </w:p>
    <w:p w14:paraId="5A3F46EE" w14:textId="77777777" w:rsidR="00777FFA" w:rsidRPr="00F77626" w:rsidRDefault="00777FFA" w:rsidP="00777FFA">
      <w:pPr>
        <w:spacing w:line="480" w:lineRule="auto"/>
      </w:pPr>
      <w:r w:rsidRPr="00F77626">
        <w:rPr>
          <w:b/>
        </w:rPr>
        <w:t>Products</w:t>
      </w:r>
      <w:r w:rsidRPr="00F77626">
        <w:t xml:space="preserve">: </w:t>
      </w:r>
      <w:proofErr w:type="gramStart"/>
      <w:r w:rsidRPr="00F77626">
        <w:t>All of</w:t>
      </w:r>
      <w:proofErr w:type="gramEnd"/>
      <w:r w:rsidRPr="00F77626">
        <w:t xml:space="preserve"> the competitors have a higher product diversity available at the store front. However Whole Foods and Jones farms do not offer pick your own activities. </w:t>
      </w:r>
    </w:p>
    <w:p w14:paraId="4890F3A6" w14:textId="77777777" w:rsidR="00777FFA" w:rsidRPr="00F77626" w:rsidRDefault="00777FFA" w:rsidP="00777FFA">
      <w:pPr>
        <w:spacing w:line="480" w:lineRule="auto"/>
      </w:pPr>
      <w:r w:rsidRPr="00F77626">
        <w:rPr>
          <w:b/>
        </w:rPr>
        <w:t>Price</w:t>
      </w:r>
      <w:r w:rsidRPr="00F77626">
        <w:t xml:space="preserve">: </w:t>
      </w:r>
      <w:proofErr w:type="spellStart"/>
      <w:r w:rsidRPr="00F77626">
        <w:t>Parlee’s</w:t>
      </w:r>
      <w:proofErr w:type="spellEnd"/>
      <w:r w:rsidRPr="00F77626">
        <w:t xml:space="preserve"> Farm is the least expensive of its </w:t>
      </w:r>
      <w:proofErr w:type="gramStart"/>
      <w:r w:rsidRPr="00F77626">
        <w:t>competitors</w:t>
      </w:r>
      <w:proofErr w:type="gramEnd"/>
      <w:r w:rsidRPr="00F77626">
        <w:t xml:space="preserve"> but prices fall similar to the prices to that of Parlee Farms. Jones Farm and Whole Foods have prices that are well above those set by </w:t>
      </w:r>
      <w:proofErr w:type="spellStart"/>
      <w:r w:rsidRPr="00F77626">
        <w:t>Parlee’s</w:t>
      </w:r>
      <w:proofErr w:type="spellEnd"/>
      <w:r w:rsidRPr="00F77626">
        <w:t xml:space="preserve"> Farm.</w:t>
      </w:r>
    </w:p>
    <w:p w14:paraId="7BE00350" w14:textId="77777777" w:rsidR="00777FFA" w:rsidRPr="00F77626" w:rsidRDefault="00777FFA" w:rsidP="00777FFA">
      <w:pPr>
        <w:spacing w:line="480" w:lineRule="auto"/>
      </w:pPr>
      <w:r w:rsidRPr="00F77626">
        <w:rPr>
          <w:b/>
        </w:rPr>
        <w:t>Quality:</w:t>
      </w:r>
      <w:r w:rsidRPr="00F77626">
        <w:t xml:space="preserve"> </w:t>
      </w:r>
      <w:proofErr w:type="spellStart"/>
      <w:r w:rsidRPr="00F77626">
        <w:t>Parlee’s</w:t>
      </w:r>
      <w:proofErr w:type="spellEnd"/>
      <w:r w:rsidRPr="00F77626">
        <w:t xml:space="preserve"> Farm and Parlee Farms have very high quality that is quickly followed by </w:t>
      </w:r>
      <w:r>
        <w:t>Whole Foods and then Jones Farm</w:t>
      </w:r>
    </w:p>
    <w:p w14:paraId="5BEC165D" w14:textId="77777777" w:rsidR="00777FFA" w:rsidRPr="00F77626" w:rsidRDefault="00777FFA" w:rsidP="00777FFA">
      <w:pPr>
        <w:spacing w:line="480" w:lineRule="auto"/>
      </w:pPr>
      <w:r w:rsidRPr="00F77626">
        <w:rPr>
          <w:b/>
        </w:rPr>
        <w:t xml:space="preserve">Product Selection: </w:t>
      </w:r>
      <w:r w:rsidRPr="00F77626">
        <w:t xml:space="preserve">Whole foods has the best selection of products as they are a complete grocery store, then Jones Farm, followed by Parlee Farms and last </w:t>
      </w:r>
      <w:proofErr w:type="spellStart"/>
      <w:r w:rsidRPr="00F77626">
        <w:t>Parlee’s</w:t>
      </w:r>
      <w:proofErr w:type="spellEnd"/>
      <w:r w:rsidRPr="00F77626">
        <w:t xml:space="preserve"> Farm</w:t>
      </w:r>
    </w:p>
    <w:p w14:paraId="0B22C2D5" w14:textId="77777777" w:rsidR="00777FFA" w:rsidRDefault="00777FFA" w:rsidP="00777FFA">
      <w:pPr>
        <w:spacing w:line="480" w:lineRule="auto"/>
      </w:pPr>
      <w:r w:rsidRPr="00F77626">
        <w:rPr>
          <w:b/>
        </w:rPr>
        <w:t xml:space="preserve">Customer Service: </w:t>
      </w:r>
      <w:r w:rsidRPr="00F77626">
        <w:t xml:space="preserve">Whole Foods has the best customer service. </w:t>
      </w:r>
      <w:proofErr w:type="gramStart"/>
      <w:r w:rsidRPr="00F77626">
        <w:t>However</w:t>
      </w:r>
      <w:proofErr w:type="gramEnd"/>
      <w:r w:rsidRPr="00F77626">
        <w:t xml:space="preserve"> they have a different experience as a grocery store than a customer would experience at a farm. </w:t>
      </w:r>
    </w:p>
    <w:p w14:paraId="4F991F13" w14:textId="77777777" w:rsidR="00777FFA" w:rsidRDefault="00777FFA" w:rsidP="00777FFA">
      <w:pPr>
        <w:spacing w:line="480" w:lineRule="auto"/>
        <w:rPr>
          <w:b/>
          <w:sz w:val="28"/>
          <w:szCs w:val="28"/>
        </w:rPr>
      </w:pPr>
    </w:p>
    <w:p w14:paraId="4049F07F" w14:textId="77777777" w:rsidR="00777FFA" w:rsidRPr="00A24CF0" w:rsidRDefault="00777FFA" w:rsidP="00777FFA">
      <w:pPr>
        <w:spacing w:line="480" w:lineRule="auto"/>
        <w:rPr>
          <w:sz w:val="28"/>
          <w:szCs w:val="28"/>
        </w:rPr>
      </w:pPr>
      <w:r w:rsidRPr="00A24CF0">
        <w:rPr>
          <w:b/>
          <w:sz w:val="28"/>
          <w:szCs w:val="28"/>
        </w:rPr>
        <w:t>Customer Profiles</w:t>
      </w:r>
    </w:p>
    <w:p w14:paraId="6F9C14BF" w14:textId="77777777" w:rsidR="00777FFA" w:rsidRPr="00F77626" w:rsidRDefault="00777FFA" w:rsidP="00F91EAC">
      <w:pPr>
        <w:spacing w:line="480" w:lineRule="auto"/>
        <w:ind w:firstLine="720"/>
      </w:pPr>
      <w:r w:rsidRPr="00F77626">
        <w:t xml:space="preserve">Customers of </w:t>
      </w:r>
      <w:proofErr w:type="spellStart"/>
      <w:r w:rsidRPr="00F77626">
        <w:t>Parlee’s</w:t>
      </w:r>
      <w:proofErr w:type="spellEnd"/>
      <w:r w:rsidRPr="00F77626">
        <w:t xml:space="preserve"> Farm are typically locals to the Chelmsford area with people driving up to half an hour for a taste of their crops. Most of the farm stand purchases are residents of Chelmsford or Westford who are driving by the farm on their way home after work, to sport activities and other general errands people are performing. Most customers are middle aged and older Caucasians who reflect the general populace of the surrounding area.</w:t>
      </w:r>
    </w:p>
    <w:p w14:paraId="655CB801" w14:textId="04F4220C" w:rsidR="00F91EAC" w:rsidRPr="00C27FED" w:rsidRDefault="00777FFA" w:rsidP="00C27FED">
      <w:pPr>
        <w:spacing w:line="480" w:lineRule="auto"/>
        <w:ind w:firstLine="720"/>
      </w:pPr>
      <w:r w:rsidRPr="00F77626">
        <w:t xml:space="preserve">For pick your own activities </w:t>
      </w:r>
      <w:proofErr w:type="gramStart"/>
      <w:r w:rsidRPr="00F77626">
        <w:t>the majority of</w:t>
      </w:r>
      <w:proofErr w:type="gramEnd"/>
      <w:r w:rsidRPr="00F77626">
        <w:t xml:space="preserve"> the customers are families with children age three to ten. Most customers are middle class Caucasian families which is reflective of the demographics of the area. Pick your own activities are family activities that span generations with grandparents, parents and children all participating. </w:t>
      </w:r>
    </w:p>
    <w:p w14:paraId="310BF739" w14:textId="77777777" w:rsidR="00777FFA" w:rsidRPr="00125543" w:rsidRDefault="00777FFA" w:rsidP="00777FFA">
      <w:pPr>
        <w:spacing w:line="480" w:lineRule="auto"/>
        <w:rPr>
          <w:i/>
        </w:rPr>
      </w:pPr>
      <w:r w:rsidRPr="00125543">
        <w:rPr>
          <w:i/>
        </w:rPr>
        <w:t>Figure 1: Chelmsford Race Demographics</w:t>
      </w:r>
    </w:p>
    <w:p w14:paraId="33181F06" w14:textId="68F84223" w:rsidR="00777FFA" w:rsidRPr="00F77626" w:rsidRDefault="007A4394" w:rsidP="00777FFA">
      <w:pPr>
        <w:spacing w:line="480" w:lineRule="auto"/>
      </w:pPr>
      <w:r>
        <w:rPr>
          <w:noProof/>
        </w:rPr>
        <w:drawing>
          <wp:inline distT="0" distB="0" distL="0" distR="0" wp14:anchorId="4200143A" wp14:editId="5BEE8885">
            <wp:extent cx="3133725" cy="2600325"/>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3">
                      <a:extLst>
                        <a:ext uri="{28A0092B-C50C-407E-A947-70E740481C1C}">
                          <a14:useLocalDpi xmlns:a14="http://schemas.microsoft.com/office/drawing/2010/main" val="0"/>
                        </a:ext>
                      </a:extLst>
                    </a:blip>
                    <a:srcRect l="6371" r="21236" b="10632"/>
                    <a:stretch>
                      <a:fillRect/>
                    </a:stretch>
                  </pic:blipFill>
                  <pic:spPr bwMode="auto">
                    <a:xfrm>
                      <a:off x="0" y="0"/>
                      <a:ext cx="3133725" cy="2600325"/>
                    </a:xfrm>
                    <a:prstGeom prst="rect">
                      <a:avLst/>
                    </a:prstGeom>
                    <a:noFill/>
                    <a:ln>
                      <a:noFill/>
                    </a:ln>
                  </pic:spPr>
                </pic:pic>
              </a:graphicData>
            </a:graphic>
          </wp:inline>
        </w:drawing>
      </w:r>
      <w:commentRangeStart w:id="19"/>
      <w:commentRangeEnd w:id="19"/>
    </w:p>
    <w:p w14:paraId="3F6AF070" w14:textId="77777777" w:rsidR="00777FFA" w:rsidRPr="00125543" w:rsidRDefault="00777FFA" w:rsidP="00777FFA">
      <w:pPr>
        <w:rPr>
          <w:i/>
        </w:rPr>
      </w:pPr>
      <w:r w:rsidRPr="00125543">
        <w:rPr>
          <w:i/>
        </w:rPr>
        <w:t>48.4% Male</w:t>
      </w:r>
    </w:p>
    <w:p w14:paraId="0496C891" w14:textId="77777777" w:rsidR="00777FFA" w:rsidRPr="00125543" w:rsidRDefault="00777FFA" w:rsidP="00777FFA">
      <w:pPr>
        <w:rPr>
          <w:i/>
        </w:rPr>
      </w:pPr>
      <w:r w:rsidRPr="00125543">
        <w:rPr>
          <w:i/>
        </w:rPr>
        <w:t>51.6% Female</w:t>
      </w:r>
    </w:p>
    <w:p w14:paraId="279907EB" w14:textId="77777777" w:rsidR="00777FFA" w:rsidRPr="00125543" w:rsidRDefault="00777FFA" w:rsidP="00777FFA">
      <w:pPr>
        <w:rPr>
          <w:i/>
        </w:rPr>
      </w:pPr>
      <w:r w:rsidRPr="00125543">
        <w:rPr>
          <w:i/>
        </w:rPr>
        <w:t>Median age 39.2 years</w:t>
      </w:r>
    </w:p>
    <w:p w14:paraId="34D1806A" w14:textId="77777777" w:rsidR="00777FFA" w:rsidRPr="00125543" w:rsidRDefault="00777FFA" w:rsidP="00777FFA">
      <w:pPr>
        <w:rPr>
          <w:i/>
        </w:rPr>
      </w:pPr>
      <w:r w:rsidRPr="00125543">
        <w:rPr>
          <w:i/>
        </w:rPr>
        <w:t xml:space="preserve">Population: 35,313 </w:t>
      </w:r>
    </w:p>
    <w:p w14:paraId="58FA9BD6" w14:textId="77777777" w:rsidR="00777FFA" w:rsidRDefault="00777FFA" w:rsidP="00F91EAC">
      <w:pPr>
        <w:pStyle w:val="Heading1"/>
      </w:pPr>
      <w:bookmarkStart w:id="20" w:name="_Toc39849990"/>
      <w:r w:rsidRPr="00A24CF0">
        <w:lastRenderedPageBreak/>
        <w:t>Location </w:t>
      </w:r>
      <w:r w:rsidR="00F91EAC">
        <w:t>Analysis</w:t>
      </w:r>
      <w:bookmarkEnd w:id="20"/>
    </w:p>
    <w:p w14:paraId="21393D6E" w14:textId="77777777" w:rsidR="00F91EAC" w:rsidRPr="00F91EAC" w:rsidRDefault="00F91EAC" w:rsidP="00F91EAC"/>
    <w:p w14:paraId="2BF672E3" w14:textId="77777777" w:rsidR="00777FFA" w:rsidRPr="00F77626" w:rsidRDefault="00777FFA" w:rsidP="00777FFA">
      <w:pPr>
        <w:spacing w:line="480" w:lineRule="auto"/>
        <w:ind w:firstLine="720"/>
      </w:pPr>
      <w:proofErr w:type="spellStart"/>
      <w:r w:rsidRPr="00F77626">
        <w:rPr>
          <w:color w:val="000000"/>
        </w:rPr>
        <w:t>Parlee’s</w:t>
      </w:r>
      <w:proofErr w:type="spellEnd"/>
      <w:r w:rsidRPr="00F77626">
        <w:rPr>
          <w:color w:val="000000"/>
        </w:rPr>
        <w:t xml:space="preserve"> Farm </w:t>
      </w:r>
      <w:proofErr w:type="gramStart"/>
      <w:r w:rsidRPr="00F77626">
        <w:rPr>
          <w:color w:val="000000"/>
        </w:rPr>
        <w:t>is located in</w:t>
      </w:r>
      <w:proofErr w:type="gramEnd"/>
      <w:r w:rsidRPr="00F77626">
        <w:rPr>
          <w:color w:val="000000"/>
        </w:rPr>
        <w:t xml:space="preserve"> Chelmsford Massachusetts on Pine Hill rd. Chelmsford is a suburb situated right in between Boston and Worcester. Pine Hill road is a major cut through street next to the biggest road in the town route 110, people come down Pine Hill on their way home and to get to most activities in town. </w:t>
      </w:r>
    </w:p>
    <w:p w14:paraId="28A244B6" w14:textId="77777777" w:rsidR="00777FFA" w:rsidRPr="00C27FED" w:rsidRDefault="00777FFA" w:rsidP="00777FFA">
      <w:pPr>
        <w:spacing w:line="480" w:lineRule="auto"/>
        <w:rPr>
          <w:i/>
        </w:rPr>
      </w:pPr>
      <w:r w:rsidRPr="00C27FED">
        <w:rPr>
          <w:b/>
          <w:bCs/>
          <w:i/>
          <w:color w:val="000000"/>
        </w:rPr>
        <w:t>Appearance:</w:t>
      </w:r>
    </w:p>
    <w:p w14:paraId="7432B036" w14:textId="77777777" w:rsidR="00777FFA" w:rsidRPr="00F77626" w:rsidRDefault="00777FFA" w:rsidP="00777FFA">
      <w:pPr>
        <w:spacing w:line="480" w:lineRule="auto"/>
      </w:pPr>
      <w:proofErr w:type="spellStart"/>
      <w:r w:rsidRPr="00F77626">
        <w:rPr>
          <w:color w:val="000000"/>
        </w:rPr>
        <w:t>Parlee’s</w:t>
      </w:r>
      <w:proofErr w:type="spellEnd"/>
      <w:r w:rsidRPr="00F77626">
        <w:rPr>
          <w:color w:val="000000"/>
        </w:rPr>
        <w:t xml:space="preserve"> Farm is an old farm that needs some major repairs. </w:t>
      </w:r>
    </w:p>
    <w:p w14:paraId="579F0D5D" w14:textId="77777777" w:rsidR="00777FFA" w:rsidRPr="00F77626" w:rsidRDefault="00777FFA" w:rsidP="00777FFA">
      <w:pPr>
        <w:spacing w:line="480" w:lineRule="auto"/>
      </w:pPr>
      <w:r w:rsidRPr="00F77626">
        <w:rPr>
          <w:i/>
          <w:iCs/>
          <w:color w:val="000000"/>
        </w:rPr>
        <w:t>The Farm Stand:</w:t>
      </w:r>
      <w:r w:rsidRPr="00F77626">
        <w:rPr>
          <w:color w:val="000000"/>
        </w:rPr>
        <w:t xml:space="preserve"> The farm stand where most of the business is conducted needs a fresh coat of paint and a new gutter. The farm stand is a medium sized shed about twenty-five by ten feet and sales are conducted outside of it where produce is stacked on tables, shelves or placed on baskets on the ground.</w:t>
      </w:r>
    </w:p>
    <w:p w14:paraId="0BD08B78" w14:textId="77777777" w:rsidR="00777FFA" w:rsidRPr="00F77626" w:rsidRDefault="00777FFA" w:rsidP="00777FFA">
      <w:pPr>
        <w:spacing w:line="480" w:lineRule="auto"/>
      </w:pPr>
      <w:r w:rsidRPr="00F77626">
        <w:rPr>
          <w:i/>
          <w:iCs/>
          <w:color w:val="000000"/>
        </w:rPr>
        <w:t xml:space="preserve">The fields: </w:t>
      </w:r>
      <w:r w:rsidRPr="00F77626">
        <w:rPr>
          <w:color w:val="000000"/>
        </w:rPr>
        <w:t>Most of the fields are in good condition but are put into a hay crop which is not a high money-making crop. They have been cleaned of waste from the nearby highway and have maintained high fertility</w:t>
      </w:r>
    </w:p>
    <w:p w14:paraId="5A833689" w14:textId="77777777" w:rsidR="00777FFA" w:rsidRPr="00F77626" w:rsidRDefault="00777FFA" w:rsidP="00777FFA">
      <w:pPr>
        <w:spacing w:line="480" w:lineRule="auto"/>
      </w:pPr>
      <w:r w:rsidRPr="00F77626">
        <w:rPr>
          <w:i/>
          <w:iCs/>
          <w:color w:val="000000"/>
        </w:rPr>
        <w:t xml:space="preserve">Pick your own setup: </w:t>
      </w:r>
      <w:r w:rsidRPr="00F77626">
        <w:rPr>
          <w:color w:val="000000"/>
        </w:rPr>
        <w:t>The pick your own set up is a blue tent that is set up in the field in front of the crop that is being offered. Under the tent is a folding white table with a cash box, scale and a folding chair for the attendant. For containers customers can bring their own or use the quart sized boxes that we provide. </w:t>
      </w:r>
    </w:p>
    <w:p w14:paraId="76D00B98" w14:textId="77777777" w:rsidR="00777FFA" w:rsidRPr="00F77626" w:rsidRDefault="00777FFA" w:rsidP="00777FFA">
      <w:pPr>
        <w:spacing w:line="480" w:lineRule="auto"/>
      </w:pPr>
      <w:r w:rsidRPr="00F77626">
        <w:rPr>
          <w:i/>
          <w:iCs/>
          <w:color w:val="000000"/>
        </w:rPr>
        <w:t xml:space="preserve">Barns: </w:t>
      </w:r>
      <w:r w:rsidRPr="00F77626">
        <w:rPr>
          <w:color w:val="000000"/>
        </w:rPr>
        <w:t>Some of the barns where the animals and tractors are stored are run down and unpainted as they were built in the 1920s but three of the barns that were built more recently just need light maintenance. </w:t>
      </w:r>
    </w:p>
    <w:p w14:paraId="2659C0A7" w14:textId="77777777" w:rsidR="00777FFA" w:rsidRPr="00F77626" w:rsidRDefault="00777FFA" w:rsidP="00777FFA">
      <w:pPr>
        <w:spacing w:line="480" w:lineRule="auto"/>
      </w:pPr>
    </w:p>
    <w:p w14:paraId="7536B097" w14:textId="77777777" w:rsidR="00C27FED" w:rsidRDefault="00C27FED" w:rsidP="00777FFA">
      <w:pPr>
        <w:spacing w:line="480" w:lineRule="auto"/>
        <w:rPr>
          <w:b/>
          <w:bCs/>
          <w:i/>
          <w:color w:val="000000"/>
        </w:rPr>
      </w:pPr>
    </w:p>
    <w:p w14:paraId="5C409903" w14:textId="3898DFBA" w:rsidR="00777FFA" w:rsidRPr="00C27FED" w:rsidRDefault="00777FFA" w:rsidP="00777FFA">
      <w:pPr>
        <w:spacing w:line="480" w:lineRule="auto"/>
        <w:rPr>
          <w:i/>
        </w:rPr>
      </w:pPr>
      <w:r w:rsidRPr="00C27FED">
        <w:rPr>
          <w:b/>
          <w:bCs/>
          <w:i/>
          <w:color w:val="000000"/>
        </w:rPr>
        <w:lastRenderedPageBreak/>
        <w:t xml:space="preserve">Future needs </w:t>
      </w:r>
      <w:r w:rsidR="00C27FED">
        <w:rPr>
          <w:b/>
          <w:bCs/>
          <w:i/>
          <w:color w:val="000000"/>
        </w:rPr>
        <w:t xml:space="preserve">for </w:t>
      </w:r>
      <w:proofErr w:type="spellStart"/>
      <w:r w:rsidR="00C27FED">
        <w:rPr>
          <w:b/>
          <w:bCs/>
          <w:i/>
          <w:color w:val="000000"/>
        </w:rPr>
        <w:t>Parlee’s</w:t>
      </w:r>
      <w:proofErr w:type="spellEnd"/>
      <w:r w:rsidR="00C27FED">
        <w:rPr>
          <w:b/>
          <w:bCs/>
          <w:i/>
          <w:color w:val="000000"/>
        </w:rPr>
        <w:t xml:space="preserve"> Farm</w:t>
      </w:r>
      <w:r w:rsidRPr="00C27FED">
        <w:rPr>
          <w:b/>
          <w:bCs/>
          <w:i/>
          <w:color w:val="000000"/>
        </w:rPr>
        <w:t>:</w:t>
      </w:r>
    </w:p>
    <w:p w14:paraId="353AF9D5" w14:textId="77777777" w:rsidR="00777FFA" w:rsidRPr="00F77626" w:rsidRDefault="00777FFA" w:rsidP="00777FFA">
      <w:pPr>
        <w:spacing w:line="480" w:lineRule="auto"/>
      </w:pPr>
      <w:r w:rsidRPr="00F77626">
        <w:rPr>
          <w:color w:val="000000"/>
        </w:rPr>
        <w:t> </w:t>
      </w:r>
      <w:r w:rsidRPr="00F77626">
        <w:rPr>
          <w:i/>
          <w:iCs/>
          <w:color w:val="000000"/>
        </w:rPr>
        <w:t xml:space="preserve">The Farm Stand: </w:t>
      </w:r>
      <w:r w:rsidRPr="00F77626">
        <w:rPr>
          <w:color w:val="000000"/>
        </w:rPr>
        <w:t xml:space="preserve"> Ideally everything should be on tables where customers see everything at eye level and do not need to bend </w:t>
      </w:r>
      <w:proofErr w:type="gramStart"/>
      <w:r w:rsidRPr="00F77626">
        <w:rPr>
          <w:color w:val="000000"/>
        </w:rPr>
        <w:t>over</w:t>
      </w:r>
      <w:proofErr w:type="gramEnd"/>
      <w:r w:rsidRPr="00F77626">
        <w:rPr>
          <w:color w:val="000000"/>
        </w:rPr>
        <w:t xml:space="preserve"> but the size of the stand is too small for the scale of business that is conducted. In the future when funds become available a small store will need to be erected as opposed to the stand that the business has now. </w:t>
      </w:r>
    </w:p>
    <w:p w14:paraId="328F2FE1" w14:textId="77777777" w:rsidR="00777FFA" w:rsidRPr="00F77626" w:rsidRDefault="00777FFA" w:rsidP="00777FFA">
      <w:pPr>
        <w:spacing w:line="480" w:lineRule="auto"/>
      </w:pPr>
    </w:p>
    <w:p w14:paraId="3A2C99DD" w14:textId="77777777" w:rsidR="00777FFA" w:rsidRPr="00F77626" w:rsidRDefault="00777FFA" w:rsidP="00777FFA">
      <w:pPr>
        <w:spacing w:line="480" w:lineRule="auto"/>
      </w:pPr>
      <w:r w:rsidRPr="00F77626">
        <w:rPr>
          <w:i/>
          <w:iCs/>
          <w:color w:val="000000"/>
        </w:rPr>
        <w:t xml:space="preserve">The Fields: </w:t>
      </w:r>
      <w:r w:rsidRPr="00F77626">
        <w:rPr>
          <w:color w:val="000000"/>
        </w:rPr>
        <w:t>The fields will be put into more money-making crops and any trees that may have fallen into the field will be taken away.</w:t>
      </w:r>
    </w:p>
    <w:p w14:paraId="5C1785EE" w14:textId="77777777" w:rsidR="00777FFA" w:rsidRPr="00F77626" w:rsidRDefault="00777FFA" w:rsidP="00777FFA">
      <w:pPr>
        <w:spacing w:line="480" w:lineRule="auto"/>
      </w:pPr>
    </w:p>
    <w:p w14:paraId="0D79E2B7" w14:textId="77777777" w:rsidR="00777FFA" w:rsidRPr="00F77626" w:rsidRDefault="00777FFA" w:rsidP="00777FFA">
      <w:pPr>
        <w:spacing w:line="480" w:lineRule="auto"/>
      </w:pPr>
      <w:r w:rsidRPr="00F77626">
        <w:rPr>
          <w:i/>
          <w:iCs/>
          <w:color w:val="000000"/>
        </w:rPr>
        <w:t xml:space="preserve">Pick your own setup: </w:t>
      </w:r>
      <w:r w:rsidRPr="00F77626">
        <w:rPr>
          <w:color w:val="000000"/>
        </w:rPr>
        <w:t>The current set up works well as crops do not stay in the same place and the set up needs to be mobile. A hot spot and cash register that takes credit cards would be ideal at the pick your own locations. It can be improved by more consistent landscaping and more tables. </w:t>
      </w:r>
    </w:p>
    <w:p w14:paraId="17FB457F" w14:textId="77777777" w:rsidR="00777FFA" w:rsidRPr="00F77626" w:rsidRDefault="00777FFA" w:rsidP="00777FFA">
      <w:pPr>
        <w:spacing w:line="480" w:lineRule="auto"/>
      </w:pPr>
    </w:p>
    <w:p w14:paraId="1DA5E9C3" w14:textId="77777777" w:rsidR="00777FFA" w:rsidRDefault="00777FFA" w:rsidP="00777FFA">
      <w:pPr>
        <w:spacing w:line="480" w:lineRule="auto"/>
        <w:rPr>
          <w:color w:val="000000"/>
        </w:rPr>
      </w:pPr>
      <w:r w:rsidRPr="00F77626">
        <w:rPr>
          <w:i/>
          <w:iCs/>
          <w:color w:val="000000"/>
        </w:rPr>
        <w:t>Barns:</w:t>
      </w:r>
      <w:r w:rsidRPr="00F77626">
        <w:rPr>
          <w:color w:val="000000"/>
        </w:rPr>
        <w:t xml:space="preserve"> The older barns will need new roofing and dirt floors can be replaced with concrete. Support beams will be enforced if possible but some of the support beams are just trees with all the limbs cut off and it is required that they are replaced to create better stability.  </w:t>
      </w:r>
    </w:p>
    <w:p w14:paraId="0105A267" w14:textId="3D3A36A1" w:rsidR="00777FFA" w:rsidRPr="00F77626" w:rsidRDefault="00777FFA" w:rsidP="00777FFA">
      <w:pPr>
        <w:spacing w:line="480" w:lineRule="auto"/>
      </w:pPr>
      <w:r w:rsidRPr="00125543">
        <w:rPr>
          <w:i/>
        </w:rPr>
        <w:lastRenderedPageBreak/>
        <w:t xml:space="preserve">Picture </w:t>
      </w:r>
      <w:r>
        <w:rPr>
          <w:i/>
        </w:rPr>
        <w:t>1</w:t>
      </w:r>
      <w:r w:rsidRPr="00125543">
        <w:rPr>
          <w:i/>
        </w:rPr>
        <w:t>: Current Pick Your Own Setup</w:t>
      </w:r>
      <w:r w:rsidRPr="00F77626">
        <w:br/>
      </w:r>
      <w:r w:rsidR="007A4394">
        <w:rPr>
          <w:noProof/>
          <w:bdr w:val="none" w:sz="0" w:space="0" w:color="auto" w:frame="1"/>
        </w:rPr>
        <w:drawing>
          <wp:inline distT="0" distB="0" distL="0" distR="0" wp14:anchorId="5A22A395" wp14:editId="04D01174">
            <wp:extent cx="1533525" cy="2714625"/>
            <wp:effectExtent l="0" t="0" r="0" b="0"/>
            <wp:docPr id="2" name="Picture 5" descr="https://lh6.googleusercontent.com/xZn-Jz3-53yFGC7VaBUJw1MOmZBs0s3xpPYr4pcVE8_7x_ODi-AYefSQw5Yh-fJc1LrmqHvPnURuSCoFa5EVeop9qITRw7D36VQxmhVACHIfcaSPHpm1gDimavNCG5gbGd4t1ud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6.googleusercontent.com/xZn-Jz3-53yFGC7VaBUJw1MOmZBs0s3xpPYr4pcVE8_7x_ODi-AYefSQw5Yh-fJc1LrmqHvPnURuSCoFa5EVeop9qITRw7D36VQxmhVACHIfcaSPHpm1gDimavNCG5gbGd4t1udm"/>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33525" cy="2714625"/>
                    </a:xfrm>
                    <a:prstGeom prst="rect">
                      <a:avLst/>
                    </a:prstGeom>
                    <a:noFill/>
                    <a:ln>
                      <a:noFill/>
                    </a:ln>
                  </pic:spPr>
                </pic:pic>
              </a:graphicData>
            </a:graphic>
          </wp:inline>
        </w:drawing>
      </w:r>
      <w:r>
        <w:t xml:space="preserve"> </w:t>
      </w:r>
      <w:r w:rsidRPr="00F77626">
        <w:br/>
      </w:r>
      <w:r>
        <w:rPr>
          <w:i/>
        </w:rPr>
        <w:t>Picture 2: Current Farm Stand Set up</w:t>
      </w:r>
      <w:r w:rsidRPr="00F77626">
        <w:br/>
      </w:r>
      <w:r w:rsidR="007A4394">
        <w:rPr>
          <w:noProof/>
          <w:bdr w:val="none" w:sz="0" w:space="0" w:color="auto" w:frame="1"/>
        </w:rPr>
        <w:drawing>
          <wp:inline distT="0" distB="0" distL="0" distR="0" wp14:anchorId="6F45D0C1" wp14:editId="043B4330">
            <wp:extent cx="1504950" cy="1981200"/>
            <wp:effectExtent l="0" t="0" r="0" b="0"/>
            <wp:docPr id="3" name="Picture 6" descr="https://lh6.googleusercontent.com/-zQRVEb2x8M5VZuMeCNo_o0YuTWZDIZTYw9yJkJpT_hDGFh45rzf-Yw13FMXsojFTxPcZmobcIH_BN_a-jIkJLORhZlCLWumsicwEqZRn_4zPEMlJtUUPQ-WmV0NAkY3nx6LTal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6.googleusercontent.com/-zQRVEb2x8M5VZuMeCNo_o0YuTWZDIZTYw9yJkJpT_hDGFh45rzf-Yw13FMXsojFTxPcZmobcIH_BN_a-jIkJLORhZlCLWumsicwEqZRn_4zPEMlJtUUPQ-WmV0NAkY3nx6LTalc"/>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04950" cy="1981200"/>
                    </a:xfrm>
                    <a:prstGeom prst="rect">
                      <a:avLst/>
                    </a:prstGeom>
                    <a:noFill/>
                    <a:ln>
                      <a:noFill/>
                    </a:ln>
                  </pic:spPr>
                </pic:pic>
              </a:graphicData>
            </a:graphic>
          </wp:inline>
        </w:drawing>
      </w:r>
      <w:r w:rsidRPr="00F77626">
        <w:br/>
      </w:r>
      <w:r>
        <w:rPr>
          <w:i/>
        </w:rPr>
        <w:t>Picture 3: Current Fields</w:t>
      </w:r>
      <w:r w:rsidRPr="00F77626">
        <w:br/>
      </w:r>
      <w:r w:rsidR="007A4394">
        <w:rPr>
          <w:noProof/>
          <w:bdr w:val="none" w:sz="0" w:space="0" w:color="auto" w:frame="1"/>
        </w:rPr>
        <w:drawing>
          <wp:inline distT="0" distB="0" distL="0" distR="0" wp14:anchorId="1C3BB9C2" wp14:editId="6C221DC6">
            <wp:extent cx="2143125" cy="1371600"/>
            <wp:effectExtent l="0" t="0" r="0" b="0"/>
            <wp:docPr id="4" name="Picture 7" descr="https://lh6.googleusercontent.com/yXm0d_ARpy_up5AMyiFfKPZqWOAxvqX0qcyro-epAiuHo8PjTEZH0JA35hV5QcUh13NPWbU0UIMVN7RtfApnUSoUOMxestrYh4KQIXbBgbA7wKqedtTKjWOBnnCQP1rYSzX8xAq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6.googleusercontent.com/yXm0d_ARpy_up5AMyiFfKPZqWOAxvqX0qcyro-epAiuHo8PjTEZH0JA35hV5QcUh13NPWbU0UIMVN7RtfApnUSoUOMxestrYh4KQIXbBgbA7wKqedtTKjWOBnnCQP1rYSzX8xAqg"/>
                    <pic:cNvPicPr>
                      <a:picLocks noChangeAspect="1" noChangeArrowheads="1"/>
                    </pic:cNvPicPr>
                  </pic:nvPicPr>
                  <pic:blipFill>
                    <a:blip r:embed="rId16">
                      <a:extLst>
                        <a:ext uri="{28A0092B-C50C-407E-A947-70E740481C1C}">
                          <a14:useLocalDpi xmlns:a14="http://schemas.microsoft.com/office/drawing/2010/main" val="0"/>
                        </a:ext>
                      </a:extLst>
                    </a:blip>
                    <a:srcRect b="52000"/>
                    <a:stretch>
                      <a:fillRect/>
                    </a:stretch>
                  </pic:blipFill>
                  <pic:spPr bwMode="auto">
                    <a:xfrm>
                      <a:off x="0" y="0"/>
                      <a:ext cx="2143125" cy="1371600"/>
                    </a:xfrm>
                    <a:prstGeom prst="rect">
                      <a:avLst/>
                    </a:prstGeom>
                    <a:noFill/>
                    <a:ln>
                      <a:noFill/>
                    </a:ln>
                  </pic:spPr>
                </pic:pic>
              </a:graphicData>
            </a:graphic>
          </wp:inline>
        </w:drawing>
      </w:r>
    </w:p>
    <w:p w14:paraId="5034049C" w14:textId="77777777" w:rsidR="00777FFA" w:rsidRPr="00934833" w:rsidRDefault="00777FFA" w:rsidP="00777FFA">
      <w:pPr>
        <w:spacing w:line="480" w:lineRule="auto"/>
      </w:pPr>
      <w:r w:rsidRPr="00F77626">
        <w:rPr>
          <w:color w:val="000000"/>
        </w:rPr>
        <w:t xml:space="preserve">Fields generally look </w:t>
      </w:r>
      <w:proofErr w:type="gramStart"/>
      <w:r w:rsidRPr="00F77626">
        <w:rPr>
          <w:color w:val="000000"/>
        </w:rPr>
        <w:t>similar to</w:t>
      </w:r>
      <w:proofErr w:type="gramEnd"/>
      <w:r w:rsidRPr="00F77626">
        <w:rPr>
          <w:color w:val="000000"/>
        </w:rPr>
        <w:t xml:space="preserve"> this. A small number of crops surrounded by hay.</w:t>
      </w:r>
    </w:p>
    <w:p w14:paraId="368AD3E1" w14:textId="6E6EB9DB" w:rsidR="00777FFA" w:rsidRDefault="00C27FED" w:rsidP="00F91EAC">
      <w:pPr>
        <w:pStyle w:val="Heading1"/>
      </w:pPr>
      <w:bookmarkStart w:id="21" w:name="_Toc39849991"/>
      <w:r>
        <w:lastRenderedPageBreak/>
        <w:t>Financial Performance</w:t>
      </w:r>
      <w:bookmarkEnd w:id="21"/>
      <w:r w:rsidR="00777FFA" w:rsidRPr="00F77626">
        <w:t xml:space="preserve"> </w:t>
      </w:r>
    </w:p>
    <w:p w14:paraId="06EF2540" w14:textId="77777777" w:rsidR="00F91EAC" w:rsidRPr="00F91EAC" w:rsidRDefault="00F91EAC" w:rsidP="00F91EAC"/>
    <w:p w14:paraId="1F74B8CE" w14:textId="77777777" w:rsidR="00777FFA" w:rsidRPr="00F77626" w:rsidRDefault="00777FFA" w:rsidP="00F91EAC">
      <w:pPr>
        <w:pStyle w:val="Heading5"/>
      </w:pPr>
      <w:r w:rsidRPr="00A24CF0">
        <w:t>Occupancy Expense</w:t>
      </w:r>
      <w:r>
        <w:t>s</w:t>
      </w:r>
    </w:p>
    <w:tbl>
      <w:tblPr>
        <w:tblW w:w="0" w:type="auto"/>
        <w:tblLayout w:type="fixed"/>
        <w:tblCellMar>
          <w:left w:w="115" w:type="dxa"/>
          <w:right w:w="115" w:type="dxa"/>
        </w:tblCellMar>
        <w:tblLook w:val="04A0" w:firstRow="1" w:lastRow="0" w:firstColumn="1" w:lastColumn="0" w:noHBand="0" w:noVBand="1"/>
      </w:tblPr>
      <w:tblGrid>
        <w:gridCol w:w="4675"/>
        <w:gridCol w:w="4675"/>
      </w:tblGrid>
      <w:tr w:rsidR="00777FFA" w:rsidRPr="00F77626" w14:paraId="17CBFE54" w14:textId="77777777" w:rsidTr="0097606B">
        <w:trPr>
          <w:trHeight w:hRule="exact" w:val="288"/>
        </w:trPr>
        <w:tc>
          <w:tcPr>
            <w:tcW w:w="4675" w:type="dxa"/>
            <w:shd w:val="clear" w:color="auto" w:fill="auto"/>
          </w:tcPr>
          <w:p w14:paraId="5BE28549" w14:textId="77777777" w:rsidR="00777FFA" w:rsidRPr="00F77626" w:rsidRDefault="00777FFA" w:rsidP="0097606B">
            <w:pPr>
              <w:tabs>
                <w:tab w:val="center" w:pos="4680"/>
                <w:tab w:val="right" w:pos="9360"/>
              </w:tabs>
              <w:spacing w:after="240" w:line="480" w:lineRule="auto"/>
            </w:pPr>
          </w:p>
        </w:tc>
        <w:tc>
          <w:tcPr>
            <w:tcW w:w="4675" w:type="dxa"/>
            <w:shd w:val="clear" w:color="auto" w:fill="auto"/>
          </w:tcPr>
          <w:p w14:paraId="1C20222E" w14:textId="77777777" w:rsidR="00777FFA" w:rsidRPr="00F77626" w:rsidRDefault="00777FFA" w:rsidP="0097606B">
            <w:pPr>
              <w:tabs>
                <w:tab w:val="center" w:pos="4680"/>
                <w:tab w:val="right" w:pos="9360"/>
              </w:tabs>
              <w:spacing w:after="240" w:line="480" w:lineRule="auto"/>
            </w:pPr>
          </w:p>
        </w:tc>
      </w:tr>
    </w:tbl>
    <w:p w14:paraId="07E8982A" w14:textId="77777777" w:rsidR="0097606B" w:rsidRPr="0097606B" w:rsidRDefault="0097606B" w:rsidP="0097606B">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4675"/>
        <w:gridCol w:w="4675"/>
      </w:tblGrid>
      <w:tr w:rsidR="00E54830" w:rsidRPr="00F77626" w14:paraId="2C0EA1AA" w14:textId="77777777" w:rsidTr="0097606B">
        <w:trPr>
          <w:trHeight w:hRule="exact" w:val="288"/>
        </w:trPr>
        <w:tc>
          <w:tcPr>
            <w:tcW w:w="4675" w:type="dxa"/>
            <w:shd w:val="clear" w:color="auto" w:fill="auto"/>
          </w:tcPr>
          <w:p w14:paraId="012226DA" w14:textId="77777777" w:rsidR="00E54830" w:rsidRPr="0097606B" w:rsidRDefault="00E54830" w:rsidP="0097606B">
            <w:pPr>
              <w:spacing w:after="240" w:line="480" w:lineRule="auto"/>
              <w:rPr>
                <w:rFonts w:ascii="Arial" w:eastAsia="Arial" w:hAnsi="Arial" w:cs="Arial"/>
                <w:color w:val="000000"/>
                <w:sz w:val="22"/>
                <w:szCs w:val="22"/>
              </w:rPr>
            </w:pPr>
            <w:r w:rsidRPr="0097606B">
              <w:rPr>
                <w:color w:val="000000"/>
              </w:rPr>
              <w:t>Insurance</w:t>
            </w:r>
          </w:p>
        </w:tc>
        <w:tc>
          <w:tcPr>
            <w:tcW w:w="4675" w:type="dxa"/>
            <w:shd w:val="clear" w:color="auto" w:fill="auto"/>
          </w:tcPr>
          <w:p w14:paraId="16393764" w14:textId="77777777" w:rsidR="00E54830" w:rsidRPr="0097606B" w:rsidRDefault="00E54830" w:rsidP="0097606B">
            <w:pPr>
              <w:spacing w:after="240" w:line="480" w:lineRule="auto"/>
              <w:rPr>
                <w:rFonts w:ascii="Arial" w:eastAsia="Arial" w:hAnsi="Arial" w:cs="Arial"/>
                <w:color w:val="000000"/>
                <w:sz w:val="22"/>
                <w:szCs w:val="22"/>
              </w:rPr>
            </w:pPr>
            <w:r w:rsidRPr="0097606B">
              <w:rPr>
                <w:color w:val="000000"/>
              </w:rPr>
              <w:t>$3500 per year</w:t>
            </w:r>
          </w:p>
        </w:tc>
      </w:tr>
      <w:tr w:rsidR="00777FFA" w:rsidRPr="00F77626" w14:paraId="248BC724" w14:textId="77777777" w:rsidTr="0097606B">
        <w:trPr>
          <w:trHeight w:hRule="exact" w:val="288"/>
        </w:trPr>
        <w:tc>
          <w:tcPr>
            <w:tcW w:w="4675" w:type="dxa"/>
            <w:shd w:val="clear" w:color="auto" w:fill="auto"/>
          </w:tcPr>
          <w:p w14:paraId="485CCDC9" w14:textId="77777777" w:rsidR="00777FFA" w:rsidRPr="00F77626" w:rsidRDefault="00777FFA" w:rsidP="0097606B">
            <w:pPr>
              <w:spacing w:after="240" w:line="480" w:lineRule="auto"/>
            </w:pPr>
            <w:r w:rsidRPr="0097606B">
              <w:rPr>
                <w:color w:val="000000"/>
              </w:rPr>
              <w:t>Property taxes</w:t>
            </w:r>
          </w:p>
        </w:tc>
        <w:tc>
          <w:tcPr>
            <w:tcW w:w="4675" w:type="dxa"/>
            <w:shd w:val="clear" w:color="auto" w:fill="auto"/>
          </w:tcPr>
          <w:p w14:paraId="2B4F841B" w14:textId="77777777" w:rsidR="00777FFA" w:rsidRPr="00F77626" w:rsidRDefault="00777FFA" w:rsidP="0097606B">
            <w:pPr>
              <w:spacing w:after="240" w:line="480" w:lineRule="auto"/>
            </w:pPr>
            <w:r w:rsidRPr="0097606B">
              <w:rPr>
                <w:color w:val="000000"/>
              </w:rPr>
              <w:t>$2400 per quarter or $9,600</w:t>
            </w:r>
          </w:p>
        </w:tc>
      </w:tr>
      <w:tr w:rsidR="00777FFA" w:rsidRPr="00F77626" w14:paraId="4C22C9C2" w14:textId="77777777" w:rsidTr="0097606B">
        <w:trPr>
          <w:trHeight w:hRule="exact" w:val="288"/>
        </w:trPr>
        <w:tc>
          <w:tcPr>
            <w:tcW w:w="4675" w:type="dxa"/>
            <w:shd w:val="clear" w:color="auto" w:fill="auto"/>
          </w:tcPr>
          <w:p w14:paraId="216386EC" w14:textId="77777777" w:rsidR="00777FFA" w:rsidRPr="00F77626" w:rsidRDefault="00777FFA" w:rsidP="0097606B">
            <w:pPr>
              <w:spacing w:after="240" w:line="480" w:lineRule="auto"/>
            </w:pPr>
            <w:r w:rsidRPr="0097606B">
              <w:rPr>
                <w:color w:val="000000"/>
              </w:rPr>
              <w:t>Rent on land</w:t>
            </w:r>
          </w:p>
        </w:tc>
        <w:tc>
          <w:tcPr>
            <w:tcW w:w="4675" w:type="dxa"/>
            <w:shd w:val="clear" w:color="auto" w:fill="auto"/>
          </w:tcPr>
          <w:p w14:paraId="023BD338" w14:textId="77777777" w:rsidR="00777FFA" w:rsidRPr="00F77626" w:rsidRDefault="00777FFA" w:rsidP="0097606B">
            <w:pPr>
              <w:spacing w:after="240" w:line="480" w:lineRule="auto"/>
            </w:pPr>
            <w:r w:rsidRPr="0097606B">
              <w:rPr>
                <w:color w:val="000000"/>
              </w:rPr>
              <w:t>$1600 per year</w:t>
            </w:r>
          </w:p>
        </w:tc>
      </w:tr>
      <w:tr w:rsidR="00777FFA" w:rsidRPr="00F77626" w14:paraId="7BFD3BC0" w14:textId="77777777" w:rsidTr="0097606B">
        <w:trPr>
          <w:trHeight w:hRule="exact" w:val="288"/>
        </w:trPr>
        <w:tc>
          <w:tcPr>
            <w:tcW w:w="4675" w:type="dxa"/>
            <w:shd w:val="clear" w:color="auto" w:fill="auto"/>
          </w:tcPr>
          <w:p w14:paraId="6DA2FD14" w14:textId="77777777" w:rsidR="00777FFA" w:rsidRPr="00F77626" w:rsidRDefault="00777FFA" w:rsidP="0097606B">
            <w:pPr>
              <w:spacing w:after="240" w:line="480" w:lineRule="auto"/>
            </w:pPr>
            <w:r w:rsidRPr="0097606B">
              <w:rPr>
                <w:color w:val="000000"/>
              </w:rPr>
              <w:t>Electric Bill</w:t>
            </w:r>
          </w:p>
        </w:tc>
        <w:tc>
          <w:tcPr>
            <w:tcW w:w="4675" w:type="dxa"/>
            <w:shd w:val="clear" w:color="auto" w:fill="auto"/>
          </w:tcPr>
          <w:p w14:paraId="20D3E4CC" w14:textId="77777777" w:rsidR="00777FFA" w:rsidRPr="00F77626" w:rsidRDefault="00777FFA" w:rsidP="0097606B">
            <w:pPr>
              <w:spacing w:after="240" w:line="480" w:lineRule="auto"/>
            </w:pPr>
            <w:r w:rsidRPr="0097606B">
              <w:rPr>
                <w:color w:val="000000"/>
              </w:rPr>
              <w:t>$200 per month or $2400 per year</w:t>
            </w:r>
          </w:p>
        </w:tc>
      </w:tr>
      <w:tr w:rsidR="00777FFA" w:rsidRPr="00F77626" w14:paraId="7CB287BB" w14:textId="77777777" w:rsidTr="0097606B">
        <w:trPr>
          <w:trHeight w:hRule="exact" w:val="288"/>
        </w:trPr>
        <w:tc>
          <w:tcPr>
            <w:tcW w:w="4675" w:type="dxa"/>
            <w:shd w:val="clear" w:color="auto" w:fill="auto"/>
          </w:tcPr>
          <w:p w14:paraId="3CEA2631" w14:textId="77777777" w:rsidR="00777FFA" w:rsidRPr="00F77626" w:rsidRDefault="00777FFA" w:rsidP="0097606B">
            <w:pPr>
              <w:spacing w:after="240" w:line="480" w:lineRule="auto"/>
            </w:pPr>
            <w:r w:rsidRPr="00F77626">
              <w:t>Telephone</w:t>
            </w:r>
          </w:p>
        </w:tc>
        <w:tc>
          <w:tcPr>
            <w:tcW w:w="4675" w:type="dxa"/>
            <w:shd w:val="clear" w:color="auto" w:fill="auto"/>
          </w:tcPr>
          <w:p w14:paraId="7DC7FFF0" w14:textId="77777777" w:rsidR="00777FFA" w:rsidRPr="00F77626" w:rsidRDefault="00777FFA" w:rsidP="0097606B">
            <w:pPr>
              <w:spacing w:after="240" w:line="480" w:lineRule="auto"/>
            </w:pPr>
            <w:r w:rsidRPr="00F77626">
              <w:t>$200 per year</w:t>
            </w:r>
          </w:p>
        </w:tc>
      </w:tr>
      <w:tr w:rsidR="00777FFA" w:rsidRPr="00F77626" w14:paraId="660A10B7" w14:textId="77777777" w:rsidTr="0097606B">
        <w:trPr>
          <w:trHeight w:hRule="exact" w:val="288"/>
        </w:trPr>
        <w:tc>
          <w:tcPr>
            <w:tcW w:w="4675" w:type="dxa"/>
            <w:shd w:val="clear" w:color="auto" w:fill="auto"/>
          </w:tcPr>
          <w:p w14:paraId="680E005A" w14:textId="77777777" w:rsidR="00777FFA" w:rsidRPr="00F77626" w:rsidRDefault="00777FFA" w:rsidP="0097606B">
            <w:pPr>
              <w:spacing w:after="240" w:line="480" w:lineRule="auto"/>
            </w:pPr>
            <w:r w:rsidRPr="00F77626">
              <w:t>Gas</w:t>
            </w:r>
          </w:p>
        </w:tc>
        <w:tc>
          <w:tcPr>
            <w:tcW w:w="4675" w:type="dxa"/>
            <w:shd w:val="clear" w:color="auto" w:fill="auto"/>
          </w:tcPr>
          <w:p w14:paraId="7C305A6D" w14:textId="77777777" w:rsidR="00777FFA" w:rsidRPr="00F77626" w:rsidRDefault="00777FFA" w:rsidP="0097606B">
            <w:pPr>
              <w:spacing w:after="240" w:line="480" w:lineRule="auto"/>
            </w:pPr>
            <w:r w:rsidRPr="00F77626">
              <w:t>$600 per year</w:t>
            </w:r>
          </w:p>
        </w:tc>
      </w:tr>
      <w:tr w:rsidR="00777FFA" w:rsidRPr="00F77626" w14:paraId="1974A684" w14:textId="77777777" w:rsidTr="0097606B">
        <w:trPr>
          <w:trHeight w:hRule="exact" w:val="288"/>
        </w:trPr>
        <w:tc>
          <w:tcPr>
            <w:tcW w:w="4675" w:type="dxa"/>
            <w:shd w:val="clear" w:color="auto" w:fill="auto"/>
          </w:tcPr>
          <w:p w14:paraId="2B3025E8" w14:textId="77777777" w:rsidR="00777FFA" w:rsidRPr="00F77626" w:rsidRDefault="00777FFA" w:rsidP="0097606B">
            <w:pPr>
              <w:spacing w:after="240" w:line="480" w:lineRule="auto"/>
            </w:pPr>
            <w:r w:rsidRPr="0097606B">
              <w:rPr>
                <w:color w:val="000000"/>
              </w:rPr>
              <w:t>Maintenance</w:t>
            </w:r>
          </w:p>
        </w:tc>
        <w:tc>
          <w:tcPr>
            <w:tcW w:w="4675" w:type="dxa"/>
            <w:shd w:val="clear" w:color="auto" w:fill="auto"/>
          </w:tcPr>
          <w:p w14:paraId="712AFE8F" w14:textId="77777777" w:rsidR="00777FFA" w:rsidRPr="00F77626" w:rsidRDefault="00777FFA" w:rsidP="0097606B">
            <w:pPr>
              <w:spacing w:after="240" w:line="480" w:lineRule="auto"/>
            </w:pPr>
            <w:r w:rsidRPr="0097606B">
              <w:rPr>
                <w:color w:val="000000"/>
              </w:rPr>
              <w:t>$700 per year</w:t>
            </w:r>
          </w:p>
        </w:tc>
      </w:tr>
      <w:tr w:rsidR="00E54830" w:rsidRPr="00F77626" w14:paraId="685D9D59" w14:textId="77777777" w:rsidTr="0097606B">
        <w:trPr>
          <w:trHeight w:hRule="exact" w:val="288"/>
        </w:trPr>
        <w:tc>
          <w:tcPr>
            <w:tcW w:w="4675" w:type="dxa"/>
            <w:shd w:val="clear" w:color="auto" w:fill="auto"/>
          </w:tcPr>
          <w:p w14:paraId="2B24E574" w14:textId="77777777" w:rsidR="00E54830" w:rsidRPr="0097606B" w:rsidRDefault="00E54830" w:rsidP="0097606B">
            <w:pPr>
              <w:spacing w:after="240" w:line="480" w:lineRule="auto"/>
              <w:rPr>
                <w:rFonts w:eastAsia="Arial"/>
                <w:color w:val="000000"/>
              </w:rPr>
            </w:pPr>
            <w:r w:rsidRPr="0097606B">
              <w:rPr>
                <w:rFonts w:eastAsia="Arial"/>
                <w:color w:val="000000"/>
              </w:rPr>
              <w:t>Total Occupancy Expenses</w:t>
            </w:r>
          </w:p>
        </w:tc>
        <w:tc>
          <w:tcPr>
            <w:tcW w:w="4675" w:type="dxa"/>
            <w:shd w:val="clear" w:color="auto" w:fill="auto"/>
          </w:tcPr>
          <w:p w14:paraId="41836244" w14:textId="77777777" w:rsidR="00E54830" w:rsidRPr="0097606B" w:rsidRDefault="00E54830" w:rsidP="0097606B">
            <w:pPr>
              <w:spacing w:after="240" w:line="480" w:lineRule="auto"/>
              <w:rPr>
                <w:rFonts w:eastAsia="Arial"/>
                <w:color w:val="000000"/>
              </w:rPr>
            </w:pPr>
            <w:r w:rsidRPr="0097606B">
              <w:rPr>
                <w:rFonts w:eastAsia="Arial"/>
                <w:color w:val="000000"/>
              </w:rPr>
              <w:t>$18,600</w:t>
            </w:r>
          </w:p>
        </w:tc>
      </w:tr>
    </w:tbl>
    <w:p w14:paraId="0A22A783" w14:textId="28DCFEE5" w:rsidR="00777FFA" w:rsidRPr="00C27FED" w:rsidRDefault="00777FFA" w:rsidP="00C27FED">
      <w:pPr>
        <w:spacing w:after="240"/>
        <w:rPr>
          <w:i/>
        </w:rPr>
      </w:pPr>
      <w:r w:rsidRPr="00F77626">
        <w:br/>
      </w:r>
      <w:r w:rsidRPr="00CE7135">
        <w:rPr>
          <w:i/>
        </w:rPr>
        <w:t>*</w:t>
      </w:r>
      <w:r w:rsidRPr="00CE7135">
        <w:rPr>
          <w:i/>
          <w:color w:val="000000"/>
        </w:rPr>
        <w:t xml:space="preserve"> There is no garbage cost as there is town pick up included in the taxes and no water cost as they use wells</w:t>
      </w:r>
    </w:p>
    <w:p w14:paraId="6E80F6D9" w14:textId="77777777" w:rsidR="00777FFA" w:rsidRPr="00F77626" w:rsidRDefault="00777FFA" w:rsidP="00F91EAC">
      <w:pPr>
        <w:pStyle w:val="Heading5"/>
      </w:pPr>
      <w:r w:rsidRPr="00A24CF0">
        <w:t>Operating Expenses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0"/>
        <w:gridCol w:w="4280"/>
      </w:tblGrid>
      <w:tr w:rsidR="00777FFA" w:rsidRPr="00F77626" w14:paraId="0B1ADADE" w14:textId="77777777" w:rsidTr="0097606B">
        <w:trPr>
          <w:trHeight w:hRule="exact" w:val="288"/>
        </w:trPr>
        <w:tc>
          <w:tcPr>
            <w:tcW w:w="4580" w:type="dxa"/>
            <w:shd w:val="clear" w:color="auto" w:fill="auto"/>
          </w:tcPr>
          <w:p w14:paraId="648ACDC1" w14:textId="77777777" w:rsidR="00777FFA" w:rsidRPr="00F77626" w:rsidRDefault="00777FFA" w:rsidP="0097606B">
            <w:pPr>
              <w:spacing w:after="240" w:line="480" w:lineRule="auto"/>
            </w:pPr>
            <w:r w:rsidRPr="0097606B">
              <w:rPr>
                <w:color w:val="000000"/>
              </w:rPr>
              <w:t>Occupancy Expenses</w:t>
            </w:r>
          </w:p>
        </w:tc>
        <w:tc>
          <w:tcPr>
            <w:tcW w:w="4580" w:type="dxa"/>
            <w:shd w:val="clear" w:color="auto" w:fill="auto"/>
          </w:tcPr>
          <w:p w14:paraId="3C0446BF" w14:textId="77777777" w:rsidR="00777FFA" w:rsidRPr="00F77626" w:rsidRDefault="00777FFA" w:rsidP="0097606B">
            <w:pPr>
              <w:spacing w:after="240" w:line="480" w:lineRule="auto"/>
            </w:pPr>
            <w:r w:rsidRPr="0097606B">
              <w:rPr>
                <w:color w:val="000000"/>
              </w:rPr>
              <w:t>$18,600</w:t>
            </w:r>
          </w:p>
        </w:tc>
      </w:tr>
      <w:tr w:rsidR="00777FFA" w:rsidRPr="00F77626" w14:paraId="3EF75E47" w14:textId="77777777" w:rsidTr="0097606B">
        <w:trPr>
          <w:trHeight w:hRule="exact" w:val="288"/>
        </w:trPr>
        <w:tc>
          <w:tcPr>
            <w:tcW w:w="4580" w:type="dxa"/>
            <w:shd w:val="clear" w:color="auto" w:fill="auto"/>
          </w:tcPr>
          <w:p w14:paraId="204B2315" w14:textId="77777777" w:rsidR="00777FFA" w:rsidRPr="00F77626" w:rsidRDefault="00777FFA" w:rsidP="0097606B">
            <w:pPr>
              <w:spacing w:after="240" w:line="480" w:lineRule="auto"/>
            </w:pPr>
            <w:r w:rsidRPr="0097606B">
              <w:rPr>
                <w:color w:val="000000"/>
              </w:rPr>
              <w:t>Advertising</w:t>
            </w:r>
          </w:p>
        </w:tc>
        <w:tc>
          <w:tcPr>
            <w:tcW w:w="4580" w:type="dxa"/>
            <w:shd w:val="clear" w:color="auto" w:fill="auto"/>
          </w:tcPr>
          <w:p w14:paraId="7D8DAB73" w14:textId="77777777" w:rsidR="00777FFA" w:rsidRPr="00F77626" w:rsidRDefault="00777FFA" w:rsidP="0097606B">
            <w:pPr>
              <w:spacing w:after="240" w:line="480" w:lineRule="auto"/>
            </w:pPr>
            <w:r w:rsidRPr="0097606B">
              <w:rPr>
                <w:color w:val="000000"/>
              </w:rPr>
              <w:t>$400</w:t>
            </w:r>
          </w:p>
        </w:tc>
      </w:tr>
      <w:tr w:rsidR="00777FFA" w:rsidRPr="00F77626" w14:paraId="105B4D51" w14:textId="77777777" w:rsidTr="0097606B">
        <w:trPr>
          <w:trHeight w:hRule="exact" w:val="288"/>
        </w:trPr>
        <w:tc>
          <w:tcPr>
            <w:tcW w:w="4580" w:type="dxa"/>
            <w:shd w:val="clear" w:color="auto" w:fill="auto"/>
          </w:tcPr>
          <w:p w14:paraId="32E89B3E" w14:textId="77777777" w:rsidR="00777FFA" w:rsidRPr="00F77626" w:rsidRDefault="00777FFA" w:rsidP="0097606B">
            <w:pPr>
              <w:spacing w:after="240" w:line="480" w:lineRule="auto"/>
            </w:pPr>
            <w:r w:rsidRPr="0097606B">
              <w:rPr>
                <w:color w:val="000000"/>
              </w:rPr>
              <w:t>Miscellaneous</w:t>
            </w:r>
          </w:p>
        </w:tc>
        <w:tc>
          <w:tcPr>
            <w:tcW w:w="4580" w:type="dxa"/>
            <w:shd w:val="clear" w:color="auto" w:fill="auto"/>
          </w:tcPr>
          <w:p w14:paraId="20985E03" w14:textId="77777777" w:rsidR="00777FFA" w:rsidRPr="00F77626" w:rsidRDefault="00777FFA" w:rsidP="0097606B">
            <w:pPr>
              <w:spacing w:line="480" w:lineRule="auto"/>
            </w:pPr>
            <w:r w:rsidRPr="0097606B">
              <w:rPr>
                <w:color w:val="000000"/>
              </w:rPr>
              <w:t>$300</w:t>
            </w:r>
          </w:p>
        </w:tc>
      </w:tr>
      <w:tr w:rsidR="00777FFA" w:rsidRPr="00F77626" w14:paraId="04452477" w14:textId="77777777" w:rsidTr="0097606B">
        <w:trPr>
          <w:trHeight w:hRule="exact" w:val="288"/>
        </w:trPr>
        <w:tc>
          <w:tcPr>
            <w:tcW w:w="4580" w:type="dxa"/>
            <w:shd w:val="clear" w:color="auto" w:fill="auto"/>
          </w:tcPr>
          <w:p w14:paraId="19B1E70F" w14:textId="77777777" w:rsidR="00777FFA" w:rsidRPr="00F77626" w:rsidRDefault="00777FFA" w:rsidP="0097606B">
            <w:pPr>
              <w:spacing w:after="240" w:line="480" w:lineRule="auto"/>
            </w:pPr>
            <w:r w:rsidRPr="0097606B">
              <w:rPr>
                <w:color w:val="000000"/>
              </w:rPr>
              <w:t>Total Non-Labor Expenses</w:t>
            </w:r>
          </w:p>
        </w:tc>
        <w:tc>
          <w:tcPr>
            <w:tcW w:w="4580" w:type="dxa"/>
            <w:shd w:val="clear" w:color="auto" w:fill="auto"/>
          </w:tcPr>
          <w:p w14:paraId="58F9DAA0" w14:textId="77777777" w:rsidR="00777FFA" w:rsidRPr="00F77626" w:rsidRDefault="00777FFA" w:rsidP="0097606B">
            <w:pPr>
              <w:spacing w:after="240" w:line="480" w:lineRule="auto"/>
            </w:pPr>
            <w:r w:rsidRPr="0097606B">
              <w:rPr>
                <w:color w:val="000000"/>
              </w:rPr>
              <w:t>$19,300</w:t>
            </w:r>
          </w:p>
        </w:tc>
      </w:tr>
      <w:tr w:rsidR="00777FFA" w:rsidRPr="00F77626" w14:paraId="1517D3F4" w14:textId="77777777" w:rsidTr="0097606B">
        <w:trPr>
          <w:trHeight w:hRule="exact" w:val="288"/>
        </w:trPr>
        <w:tc>
          <w:tcPr>
            <w:tcW w:w="4580" w:type="dxa"/>
            <w:shd w:val="clear" w:color="auto" w:fill="auto"/>
          </w:tcPr>
          <w:p w14:paraId="6B9491C4" w14:textId="77777777" w:rsidR="00777FFA" w:rsidRPr="00F77626" w:rsidRDefault="00777FFA" w:rsidP="0097606B">
            <w:pPr>
              <w:spacing w:after="240" w:line="480" w:lineRule="auto"/>
            </w:pPr>
            <w:r w:rsidRPr="00F77626">
              <w:t>Wages</w:t>
            </w:r>
          </w:p>
        </w:tc>
        <w:tc>
          <w:tcPr>
            <w:tcW w:w="4580" w:type="dxa"/>
            <w:shd w:val="clear" w:color="auto" w:fill="auto"/>
          </w:tcPr>
          <w:p w14:paraId="3DA8F04F" w14:textId="77777777" w:rsidR="00777FFA" w:rsidRPr="00F77626" w:rsidRDefault="00777FFA" w:rsidP="0097606B">
            <w:pPr>
              <w:spacing w:after="240" w:line="480" w:lineRule="auto"/>
            </w:pPr>
            <w:r w:rsidRPr="0097606B">
              <w:rPr>
                <w:color w:val="000000"/>
              </w:rPr>
              <w:t>$19,712 </w:t>
            </w:r>
          </w:p>
        </w:tc>
      </w:tr>
      <w:tr w:rsidR="00777FFA" w:rsidRPr="00F77626" w14:paraId="46B9CC3B" w14:textId="77777777" w:rsidTr="0097606B">
        <w:trPr>
          <w:trHeight w:hRule="exact" w:val="288"/>
        </w:trPr>
        <w:tc>
          <w:tcPr>
            <w:tcW w:w="4580" w:type="dxa"/>
            <w:shd w:val="clear" w:color="auto" w:fill="auto"/>
          </w:tcPr>
          <w:p w14:paraId="4E2AF588" w14:textId="77777777" w:rsidR="00777FFA" w:rsidRPr="0097606B" w:rsidRDefault="00777FFA" w:rsidP="0097606B">
            <w:pPr>
              <w:spacing w:after="240" w:line="480" w:lineRule="auto"/>
              <w:rPr>
                <w:b/>
              </w:rPr>
            </w:pPr>
            <w:r w:rsidRPr="0097606B">
              <w:rPr>
                <w:b/>
                <w:color w:val="000000"/>
              </w:rPr>
              <w:t>Total Operating Expenses</w:t>
            </w:r>
          </w:p>
        </w:tc>
        <w:tc>
          <w:tcPr>
            <w:tcW w:w="4580" w:type="dxa"/>
            <w:shd w:val="clear" w:color="auto" w:fill="auto"/>
          </w:tcPr>
          <w:p w14:paraId="611A3D98" w14:textId="77777777" w:rsidR="00777FFA" w:rsidRPr="0097606B" w:rsidRDefault="00777FFA" w:rsidP="0097606B">
            <w:pPr>
              <w:spacing w:after="240" w:line="480" w:lineRule="auto"/>
              <w:rPr>
                <w:b/>
              </w:rPr>
            </w:pPr>
            <w:r w:rsidRPr="0097606B">
              <w:rPr>
                <w:b/>
                <w:color w:val="000000"/>
              </w:rPr>
              <w:t>$39,012</w:t>
            </w:r>
          </w:p>
        </w:tc>
      </w:tr>
    </w:tbl>
    <w:p w14:paraId="08BFA3E7" w14:textId="77777777" w:rsidR="00C27FED" w:rsidRDefault="00777FFA" w:rsidP="00F91EAC">
      <w:pPr>
        <w:pStyle w:val="Heading1"/>
      </w:pPr>
      <w:r w:rsidRPr="00F77626">
        <w:br/>
      </w:r>
    </w:p>
    <w:p w14:paraId="60DCCF5E" w14:textId="38FE2434" w:rsidR="00777FFA" w:rsidRDefault="00777FFA" w:rsidP="00F91EAC">
      <w:pPr>
        <w:pStyle w:val="Heading1"/>
      </w:pPr>
      <w:bookmarkStart w:id="22" w:name="_Toc39849992"/>
      <w:r w:rsidRPr="00F77626">
        <w:t>Management</w:t>
      </w:r>
      <w:bookmarkEnd w:id="22"/>
    </w:p>
    <w:p w14:paraId="120C447C" w14:textId="77777777" w:rsidR="00F91EAC" w:rsidRPr="00F91EAC" w:rsidRDefault="00F91EAC" w:rsidP="00F91EAC"/>
    <w:p w14:paraId="7BABFBC5" w14:textId="77777777" w:rsidR="00777FFA" w:rsidRPr="00F77626" w:rsidRDefault="00777FFA" w:rsidP="00777FFA">
      <w:pPr>
        <w:spacing w:line="480" w:lineRule="auto"/>
      </w:pPr>
      <w:r w:rsidRPr="00F77626">
        <w:rPr>
          <w:b/>
          <w:bCs/>
          <w:color w:val="000000"/>
        </w:rPr>
        <w:t>Owners and key employees</w:t>
      </w:r>
      <w:r w:rsidRPr="00F77626">
        <w:rPr>
          <w:color w:val="000000"/>
        </w:rPr>
        <w:t>: Henry Parlee and Caroline Parlee are both registered operators of the farm</w:t>
      </w:r>
    </w:p>
    <w:p w14:paraId="0FE6B3A6" w14:textId="77777777" w:rsidR="00777FFA" w:rsidRPr="00F77626" w:rsidRDefault="00777FFA" w:rsidP="00777FFA">
      <w:pPr>
        <w:spacing w:line="480" w:lineRule="auto"/>
      </w:pPr>
      <w:r w:rsidRPr="00F77626">
        <w:rPr>
          <w:b/>
          <w:bCs/>
          <w:color w:val="000000"/>
        </w:rPr>
        <w:t xml:space="preserve">Outside personnel: </w:t>
      </w:r>
      <w:r w:rsidRPr="00F77626">
        <w:rPr>
          <w:color w:val="000000"/>
        </w:rPr>
        <w:t>Sullivan and Dixon Accounting services</w:t>
      </w:r>
    </w:p>
    <w:p w14:paraId="20869D2E" w14:textId="77777777" w:rsidR="00777FFA" w:rsidRPr="00F77626" w:rsidRDefault="00777FFA" w:rsidP="00777FFA">
      <w:pPr>
        <w:spacing w:line="480" w:lineRule="auto"/>
      </w:pPr>
      <w:r w:rsidRPr="00F77626">
        <w:rPr>
          <w:b/>
          <w:bCs/>
          <w:color w:val="000000"/>
        </w:rPr>
        <w:t>Remarks: </w:t>
      </w:r>
      <w:r w:rsidRPr="00F77626">
        <w:rPr>
          <w:color w:val="000000"/>
        </w:rPr>
        <w:t>Henry Parlee has been running the farm for two decades as well as prior experience with helping the previous owner throughout his childhood. He does not have any college experience but has taken many classes offered by the USDA. </w:t>
      </w:r>
    </w:p>
    <w:p w14:paraId="6748B830" w14:textId="77777777" w:rsidR="00777FFA" w:rsidRPr="00F77626" w:rsidRDefault="00777FFA" w:rsidP="00777FFA">
      <w:pPr>
        <w:spacing w:line="480" w:lineRule="auto"/>
      </w:pPr>
    </w:p>
    <w:p w14:paraId="6BCEF867" w14:textId="3B7FD6E2" w:rsidR="00777FFA" w:rsidRPr="00F77626" w:rsidRDefault="00777FFA" w:rsidP="00777FFA">
      <w:pPr>
        <w:spacing w:line="480" w:lineRule="auto"/>
        <w:ind w:firstLine="720"/>
      </w:pPr>
      <w:r w:rsidRPr="00F77626">
        <w:rPr>
          <w:color w:val="000000"/>
        </w:rPr>
        <w:t xml:space="preserve">Caroline Parlee has been taking a managerial role at the farm for three years but also has been working as cashier and farm hand for several years. She is close to </w:t>
      </w:r>
      <w:r w:rsidRPr="00F77626">
        <w:rPr>
          <w:color w:val="000000"/>
        </w:rPr>
        <w:lastRenderedPageBreak/>
        <w:t xml:space="preserve">completing a </w:t>
      </w:r>
      <w:proofErr w:type="spellStart"/>
      <w:proofErr w:type="gramStart"/>
      <w:r w:rsidRPr="00F77626">
        <w:rPr>
          <w:color w:val="000000"/>
        </w:rPr>
        <w:t>bachelors</w:t>
      </w:r>
      <w:proofErr w:type="spellEnd"/>
      <w:r>
        <w:rPr>
          <w:color w:val="000000"/>
        </w:rPr>
        <w:t xml:space="preserve"> degree</w:t>
      </w:r>
      <w:r w:rsidRPr="00F77626">
        <w:rPr>
          <w:color w:val="000000"/>
        </w:rPr>
        <w:t xml:space="preserve"> in Business Administration</w:t>
      </w:r>
      <w:proofErr w:type="gramEnd"/>
      <w:r w:rsidRPr="00F77626">
        <w:rPr>
          <w:color w:val="000000"/>
        </w:rPr>
        <w:t xml:space="preserve"> with a concentration in management and a minor in environmental sustainability. While she is still gaining practical first-hand </w:t>
      </w:r>
      <w:r w:rsidR="00C27FED" w:rsidRPr="00F77626">
        <w:rPr>
          <w:color w:val="000000"/>
        </w:rPr>
        <w:t>knowledge,</w:t>
      </w:r>
      <w:r w:rsidRPr="00F77626">
        <w:rPr>
          <w:color w:val="000000"/>
        </w:rPr>
        <w:t xml:space="preserve"> she is knowledgeable on how to update the practices of the farm. </w:t>
      </w:r>
    </w:p>
    <w:p w14:paraId="7E1C87FE" w14:textId="77777777" w:rsidR="00777FFA" w:rsidRPr="00F77626" w:rsidRDefault="00777FFA" w:rsidP="00777FFA">
      <w:pPr>
        <w:spacing w:line="480" w:lineRule="auto"/>
      </w:pPr>
    </w:p>
    <w:p w14:paraId="279A0FCA" w14:textId="77777777" w:rsidR="00777FFA" w:rsidRPr="00F77626" w:rsidRDefault="00777FFA" w:rsidP="00777FFA">
      <w:pPr>
        <w:spacing w:line="480" w:lineRule="auto"/>
      </w:pPr>
      <w:r w:rsidRPr="00F77626">
        <w:rPr>
          <w:color w:val="000000"/>
        </w:rPr>
        <w:t>Sullivan Dixon takes care of the accounting issues of the farm and makes sure taxes are done properly </w:t>
      </w:r>
    </w:p>
    <w:p w14:paraId="5C5C7D3E" w14:textId="77777777" w:rsidR="00777FFA" w:rsidRPr="00F77626" w:rsidRDefault="00777FFA" w:rsidP="00777FFA">
      <w:pPr>
        <w:spacing w:line="480" w:lineRule="auto"/>
        <w:rPr>
          <w:b/>
          <w:bCs/>
          <w:color w:val="000000"/>
          <w:sz w:val="36"/>
          <w:szCs w:val="36"/>
        </w:rPr>
      </w:pPr>
    </w:p>
    <w:p w14:paraId="633D8A97" w14:textId="77777777" w:rsidR="00777FFA" w:rsidRDefault="00777FFA" w:rsidP="00F91EAC">
      <w:pPr>
        <w:pStyle w:val="Heading1"/>
      </w:pPr>
      <w:bookmarkStart w:id="23" w:name="_Toc39849993"/>
      <w:r w:rsidRPr="00F77626">
        <w:t>Personnel</w:t>
      </w:r>
      <w:bookmarkEnd w:id="23"/>
      <w:r w:rsidRPr="00F77626">
        <w:t> </w:t>
      </w:r>
    </w:p>
    <w:p w14:paraId="4AFA9F3E" w14:textId="77777777" w:rsidR="00F91EAC" w:rsidRPr="00F91EAC" w:rsidRDefault="00F91EAC" w:rsidP="00F91EAC"/>
    <w:p w14:paraId="0BBBE5F1" w14:textId="77777777" w:rsidR="00777FFA" w:rsidRPr="00F77626" w:rsidRDefault="00777FFA" w:rsidP="00777FFA">
      <w:pPr>
        <w:spacing w:line="480" w:lineRule="auto"/>
      </w:pPr>
      <w:r w:rsidRPr="00F77626">
        <w:rPr>
          <w:b/>
          <w:bCs/>
          <w:color w:val="000000"/>
        </w:rPr>
        <w:t xml:space="preserve">Needed employees: </w:t>
      </w:r>
      <w:r w:rsidRPr="00F77626">
        <w:rPr>
          <w:color w:val="000000"/>
        </w:rPr>
        <w:t> Three to four cashiers for the farm stand, pick your own and farmers markets. Farm hands as needed to harvest and weed the crops, typically once a week two or three farm hands come and help weed the plants and harvest the crops. </w:t>
      </w:r>
    </w:p>
    <w:p w14:paraId="42710EEA" w14:textId="77777777" w:rsidR="00777FFA" w:rsidRPr="00F77626" w:rsidRDefault="00777FFA" w:rsidP="00777FFA">
      <w:pPr>
        <w:spacing w:line="480" w:lineRule="auto"/>
      </w:pPr>
    </w:p>
    <w:p w14:paraId="065601F9" w14:textId="77777777" w:rsidR="00777FFA" w:rsidRPr="00F77626" w:rsidRDefault="00777FFA" w:rsidP="00777FFA">
      <w:pPr>
        <w:spacing w:line="480" w:lineRule="auto"/>
      </w:pPr>
      <w:r w:rsidRPr="00F77626">
        <w:rPr>
          <w:b/>
          <w:bCs/>
          <w:color w:val="000000"/>
        </w:rPr>
        <w:t xml:space="preserve">Source of employees: </w:t>
      </w:r>
      <w:r w:rsidRPr="00F77626">
        <w:rPr>
          <w:color w:val="000000"/>
        </w:rPr>
        <w:t xml:space="preserve">Word of mouth. Due to the current size of the business they are able to hire friends and family members to work for them but as they increase in </w:t>
      </w:r>
      <w:proofErr w:type="gramStart"/>
      <w:r w:rsidRPr="00F77626">
        <w:rPr>
          <w:color w:val="000000"/>
        </w:rPr>
        <w:t>size</w:t>
      </w:r>
      <w:proofErr w:type="gramEnd"/>
      <w:r w:rsidRPr="00F77626">
        <w:rPr>
          <w:color w:val="000000"/>
        </w:rPr>
        <w:t xml:space="preserve"> they can hire people through advertising on hiring sites and posting asking for employees. </w:t>
      </w:r>
    </w:p>
    <w:p w14:paraId="2C967491" w14:textId="77777777" w:rsidR="00777FFA" w:rsidRPr="00F77626" w:rsidRDefault="00777FFA" w:rsidP="00777FFA">
      <w:pPr>
        <w:spacing w:line="480" w:lineRule="auto"/>
      </w:pPr>
    </w:p>
    <w:p w14:paraId="2302A09D" w14:textId="77777777" w:rsidR="00777FFA" w:rsidRPr="00F77626" w:rsidRDefault="00777FFA" w:rsidP="00777FFA">
      <w:pPr>
        <w:spacing w:line="480" w:lineRule="auto"/>
      </w:pPr>
      <w:r w:rsidRPr="00F77626">
        <w:rPr>
          <w:b/>
          <w:bCs/>
          <w:color w:val="000000"/>
        </w:rPr>
        <w:t xml:space="preserve">Employee Training: </w:t>
      </w:r>
      <w:r w:rsidRPr="00F77626">
        <w:rPr>
          <w:color w:val="000000"/>
        </w:rPr>
        <w:t>The training is very straight forward as these jobs are low skill and can be performed in under an hour by Henry or Caroline. </w:t>
      </w:r>
    </w:p>
    <w:p w14:paraId="36D87AE1" w14:textId="77777777" w:rsidR="00777FFA" w:rsidRPr="00F77626" w:rsidRDefault="00777FFA" w:rsidP="00777FFA">
      <w:pPr>
        <w:spacing w:line="480" w:lineRule="auto"/>
      </w:pPr>
      <w:r w:rsidRPr="00F77626">
        <w:rPr>
          <w:color w:val="000000"/>
        </w:rPr>
        <w:t>Cashiers are informed how to operate the scales, how to communicate effectively to customers, and make change.</w:t>
      </w:r>
    </w:p>
    <w:p w14:paraId="29EEED65" w14:textId="77777777" w:rsidR="00E54830" w:rsidRPr="00F91EAC" w:rsidRDefault="00777FFA" w:rsidP="00E54830">
      <w:pPr>
        <w:spacing w:line="480" w:lineRule="auto"/>
      </w:pPr>
      <w:r w:rsidRPr="00F77626">
        <w:rPr>
          <w:color w:val="000000"/>
        </w:rPr>
        <w:t>Farm hands are shown how to pull weeds without harming the plant and harvest efficiently.</w:t>
      </w:r>
    </w:p>
    <w:p w14:paraId="4E16057F" w14:textId="77777777" w:rsidR="00E54830" w:rsidRDefault="00777FFA" w:rsidP="00F91EAC">
      <w:pPr>
        <w:pStyle w:val="Heading1"/>
      </w:pPr>
      <w:bookmarkStart w:id="24" w:name="_Toc39849994"/>
      <w:r w:rsidRPr="00F77626">
        <w:lastRenderedPageBreak/>
        <w:t>Wages</w:t>
      </w:r>
      <w:bookmarkEnd w:id="24"/>
    </w:p>
    <w:p w14:paraId="3DDDAFC1" w14:textId="77777777" w:rsidR="00F91EAC" w:rsidRPr="00F91EAC" w:rsidRDefault="00F91EAC" w:rsidP="00F91EAC"/>
    <w:p w14:paraId="7CAC580D" w14:textId="77777777" w:rsidR="00777FFA" w:rsidRPr="00F77626" w:rsidRDefault="00777FFA" w:rsidP="00E54830">
      <w:pPr>
        <w:spacing w:line="480" w:lineRule="auto"/>
      </w:pPr>
      <w:r w:rsidRPr="00F77626">
        <w:rPr>
          <w:color w:val="000000"/>
        </w:rPr>
        <w:t>The average farm hand works twice a week for eight hours earning thirteen dollars an hour for a total $208 a week for the duration of the season which is June through September which totals approximately $3328 a year.</w:t>
      </w:r>
    </w:p>
    <w:p w14:paraId="56EC18D1" w14:textId="77777777" w:rsidR="00C27FED" w:rsidRDefault="00777FFA" w:rsidP="00C27FED">
      <w:pPr>
        <w:spacing w:line="480" w:lineRule="auto"/>
        <w:ind w:firstLine="720"/>
        <w:rPr>
          <w:color w:val="000000"/>
        </w:rPr>
      </w:pPr>
      <w:r w:rsidRPr="00F77626">
        <w:rPr>
          <w:color w:val="000000"/>
        </w:rPr>
        <w:t>The average cashier makes $12.75 an hour working approximately four days a week for eight hours which is $408 per week for the duration of the season which is June through September which totals approximately $6,528 per year</w:t>
      </w:r>
      <w:r w:rsidR="00C27FED">
        <w:rPr>
          <w:color w:val="000000"/>
        </w:rPr>
        <w:t xml:space="preserve">. </w:t>
      </w:r>
    </w:p>
    <w:p w14:paraId="6D9191E9" w14:textId="77233B4F" w:rsidR="00777FFA" w:rsidRDefault="00C27FED" w:rsidP="00C27FED">
      <w:pPr>
        <w:spacing w:line="480" w:lineRule="auto"/>
        <w:ind w:firstLine="720"/>
      </w:pPr>
      <w:r>
        <w:rPr>
          <w:color w:val="000000"/>
        </w:rPr>
        <w:t>Owner/</w:t>
      </w:r>
      <w:r w:rsidR="00777FFA" w:rsidRPr="00F77626">
        <w:rPr>
          <w:color w:val="000000"/>
        </w:rPr>
        <w:t>Operators withdraw what they need from the business and do not take a wage.</w:t>
      </w:r>
    </w:p>
    <w:p w14:paraId="2D9665E1" w14:textId="77777777" w:rsidR="00C27FED" w:rsidRDefault="00C27FED" w:rsidP="00F91EAC">
      <w:pPr>
        <w:pStyle w:val="Heading1"/>
      </w:pPr>
    </w:p>
    <w:p w14:paraId="049795C1" w14:textId="32637BF0" w:rsidR="00777FFA" w:rsidRDefault="00777FFA" w:rsidP="00F91EAC">
      <w:pPr>
        <w:pStyle w:val="Heading1"/>
      </w:pPr>
      <w:bookmarkStart w:id="25" w:name="_Toc39849995"/>
      <w:r w:rsidRPr="00F77626">
        <w:t>Sales / Cost of Goods Sold</w:t>
      </w:r>
      <w:bookmarkEnd w:id="25"/>
      <w:r w:rsidRPr="00F77626">
        <w:t> </w:t>
      </w:r>
    </w:p>
    <w:p w14:paraId="4658B533" w14:textId="77777777" w:rsidR="00F91EAC" w:rsidRPr="00F91EAC" w:rsidRDefault="00F91EAC" w:rsidP="00F91EAC"/>
    <w:p w14:paraId="542C462F" w14:textId="77777777" w:rsidR="00777FFA" w:rsidRPr="00F77626" w:rsidRDefault="00777FFA" w:rsidP="00777FFA">
      <w:pPr>
        <w:spacing w:line="480" w:lineRule="auto"/>
      </w:pPr>
      <w:r w:rsidRPr="00F77626">
        <w:rPr>
          <w:color w:val="000000"/>
        </w:rPr>
        <w:t>Strawberries:  Sales from the second week of June to the first week of July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10"/>
        <w:gridCol w:w="4320"/>
      </w:tblGrid>
      <w:tr w:rsidR="00777FFA" w:rsidRPr="00F77626" w14:paraId="5B266AE3" w14:textId="77777777" w:rsidTr="0097606B">
        <w:trPr>
          <w:trHeight w:hRule="exact" w:val="288"/>
        </w:trPr>
        <w:tc>
          <w:tcPr>
            <w:tcW w:w="4675" w:type="dxa"/>
            <w:shd w:val="clear" w:color="auto" w:fill="auto"/>
          </w:tcPr>
          <w:p w14:paraId="418D5F0D" w14:textId="77777777" w:rsidR="00777FFA" w:rsidRPr="00F77626" w:rsidRDefault="00777FFA" w:rsidP="0097606B">
            <w:pPr>
              <w:spacing w:line="480" w:lineRule="auto"/>
            </w:pPr>
            <w:r w:rsidRPr="0097606B">
              <w:rPr>
                <w:color w:val="000000"/>
              </w:rPr>
              <w:t>Units</w:t>
            </w:r>
          </w:p>
        </w:tc>
        <w:tc>
          <w:tcPr>
            <w:tcW w:w="4675" w:type="dxa"/>
            <w:shd w:val="clear" w:color="auto" w:fill="auto"/>
          </w:tcPr>
          <w:p w14:paraId="678457BA" w14:textId="77777777" w:rsidR="00777FFA" w:rsidRPr="00F77626" w:rsidRDefault="00777FFA" w:rsidP="0097606B">
            <w:pPr>
              <w:spacing w:line="480" w:lineRule="auto"/>
            </w:pPr>
            <w:r w:rsidRPr="00F77626">
              <w:t>1960</w:t>
            </w:r>
          </w:p>
        </w:tc>
      </w:tr>
      <w:tr w:rsidR="00777FFA" w:rsidRPr="00F77626" w14:paraId="6BD7E68E" w14:textId="77777777" w:rsidTr="0097606B">
        <w:trPr>
          <w:trHeight w:hRule="exact" w:val="288"/>
        </w:trPr>
        <w:tc>
          <w:tcPr>
            <w:tcW w:w="4675" w:type="dxa"/>
            <w:shd w:val="clear" w:color="auto" w:fill="auto"/>
          </w:tcPr>
          <w:p w14:paraId="6BDF6B04" w14:textId="77777777" w:rsidR="00777FFA" w:rsidRPr="00F77626" w:rsidRDefault="00777FFA" w:rsidP="0097606B">
            <w:pPr>
              <w:spacing w:line="480" w:lineRule="auto"/>
            </w:pPr>
            <w:r w:rsidRPr="00F77626">
              <w:t xml:space="preserve">Sales </w:t>
            </w:r>
          </w:p>
        </w:tc>
        <w:tc>
          <w:tcPr>
            <w:tcW w:w="4675" w:type="dxa"/>
            <w:shd w:val="clear" w:color="auto" w:fill="auto"/>
          </w:tcPr>
          <w:p w14:paraId="75196F83" w14:textId="77777777" w:rsidR="00777FFA" w:rsidRPr="00F77626" w:rsidRDefault="00777FFA" w:rsidP="0097606B">
            <w:pPr>
              <w:spacing w:line="480" w:lineRule="auto"/>
            </w:pPr>
            <w:r w:rsidRPr="0097606B">
              <w:rPr>
                <w:color w:val="000000"/>
              </w:rPr>
              <w:t>$15,680</w:t>
            </w:r>
          </w:p>
        </w:tc>
      </w:tr>
      <w:tr w:rsidR="00777FFA" w:rsidRPr="00F77626" w14:paraId="6B9A5ECC" w14:textId="77777777" w:rsidTr="0097606B">
        <w:trPr>
          <w:trHeight w:hRule="exact" w:val="288"/>
        </w:trPr>
        <w:tc>
          <w:tcPr>
            <w:tcW w:w="4675" w:type="dxa"/>
            <w:shd w:val="clear" w:color="auto" w:fill="auto"/>
          </w:tcPr>
          <w:p w14:paraId="54B4BA10" w14:textId="77777777" w:rsidR="00777FFA" w:rsidRPr="00F77626" w:rsidRDefault="00777FFA" w:rsidP="0097606B">
            <w:pPr>
              <w:spacing w:line="480" w:lineRule="auto"/>
            </w:pPr>
            <w:r w:rsidRPr="0097606B">
              <w:rPr>
                <w:color w:val="000000"/>
              </w:rPr>
              <w:t>Cost per unit</w:t>
            </w:r>
          </w:p>
        </w:tc>
        <w:tc>
          <w:tcPr>
            <w:tcW w:w="4675" w:type="dxa"/>
            <w:shd w:val="clear" w:color="auto" w:fill="auto"/>
          </w:tcPr>
          <w:p w14:paraId="3452E7FB" w14:textId="77777777" w:rsidR="00777FFA" w:rsidRPr="00F77626" w:rsidRDefault="00777FFA" w:rsidP="0097606B">
            <w:pPr>
              <w:spacing w:line="480" w:lineRule="auto"/>
            </w:pPr>
            <w:r w:rsidRPr="0097606B">
              <w:rPr>
                <w:color w:val="000000"/>
              </w:rPr>
              <w:t>$4.50</w:t>
            </w:r>
          </w:p>
        </w:tc>
      </w:tr>
      <w:tr w:rsidR="00777FFA" w:rsidRPr="00F77626" w14:paraId="11E93CDF" w14:textId="77777777" w:rsidTr="0097606B">
        <w:trPr>
          <w:trHeight w:hRule="exact" w:val="288"/>
        </w:trPr>
        <w:tc>
          <w:tcPr>
            <w:tcW w:w="4675" w:type="dxa"/>
            <w:shd w:val="clear" w:color="auto" w:fill="auto"/>
          </w:tcPr>
          <w:p w14:paraId="1C33B76A" w14:textId="77777777" w:rsidR="00777FFA" w:rsidRPr="00F77626" w:rsidRDefault="00777FFA" w:rsidP="0097606B">
            <w:pPr>
              <w:spacing w:line="480" w:lineRule="auto"/>
            </w:pPr>
            <w:r w:rsidRPr="0097606B">
              <w:rPr>
                <w:color w:val="000000"/>
              </w:rPr>
              <w:t>Selling Price per Unit</w:t>
            </w:r>
          </w:p>
        </w:tc>
        <w:tc>
          <w:tcPr>
            <w:tcW w:w="4675" w:type="dxa"/>
            <w:shd w:val="clear" w:color="auto" w:fill="auto"/>
          </w:tcPr>
          <w:p w14:paraId="0710285D" w14:textId="77777777" w:rsidR="00777FFA" w:rsidRPr="00F77626" w:rsidRDefault="00777FFA" w:rsidP="0097606B">
            <w:pPr>
              <w:spacing w:line="480" w:lineRule="auto"/>
            </w:pPr>
            <w:r w:rsidRPr="0097606B">
              <w:rPr>
                <w:color w:val="000000"/>
              </w:rPr>
              <w:t>$8</w:t>
            </w:r>
          </w:p>
        </w:tc>
      </w:tr>
      <w:tr w:rsidR="00777FFA" w:rsidRPr="00F77626" w14:paraId="2CCE0B8F" w14:textId="77777777" w:rsidTr="0097606B">
        <w:trPr>
          <w:trHeight w:hRule="exact" w:val="288"/>
        </w:trPr>
        <w:tc>
          <w:tcPr>
            <w:tcW w:w="4675" w:type="dxa"/>
            <w:shd w:val="clear" w:color="auto" w:fill="auto"/>
          </w:tcPr>
          <w:p w14:paraId="3BD0FC9F" w14:textId="77777777" w:rsidR="00777FFA" w:rsidRPr="0097606B" w:rsidRDefault="00777FFA" w:rsidP="0097606B">
            <w:pPr>
              <w:spacing w:line="480" w:lineRule="auto"/>
              <w:rPr>
                <w:b/>
              </w:rPr>
            </w:pPr>
            <w:r w:rsidRPr="0097606B">
              <w:rPr>
                <w:b/>
                <w:color w:val="000000"/>
              </w:rPr>
              <w:t>Total cost of goods sold</w:t>
            </w:r>
          </w:p>
        </w:tc>
        <w:tc>
          <w:tcPr>
            <w:tcW w:w="4675" w:type="dxa"/>
            <w:shd w:val="clear" w:color="auto" w:fill="auto"/>
          </w:tcPr>
          <w:p w14:paraId="5B782FC9" w14:textId="77777777" w:rsidR="00777FFA" w:rsidRPr="0097606B" w:rsidRDefault="00777FFA" w:rsidP="0097606B">
            <w:pPr>
              <w:spacing w:line="480" w:lineRule="auto"/>
              <w:rPr>
                <w:b/>
              </w:rPr>
            </w:pPr>
            <w:r w:rsidRPr="0097606B">
              <w:rPr>
                <w:b/>
                <w:color w:val="000000"/>
              </w:rPr>
              <w:t>$8820 </w:t>
            </w:r>
          </w:p>
        </w:tc>
      </w:tr>
    </w:tbl>
    <w:p w14:paraId="779E491C" w14:textId="77777777" w:rsidR="00777FFA" w:rsidRPr="00F77626" w:rsidRDefault="00777FFA" w:rsidP="00777FFA">
      <w:pPr>
        <w:spacing w:line="480" w:lineRule="auto"/>
      </w:pPr>
    </w:p>
    <w:p w14:paraId="0E67A10D" w14:textId="77777777" w:rsidR="00777FFA" w:rsidRPr="00F77626" w:rsidRDefault="00777FFA" w:rsidP="00777FFA">
      <w:pPr>
        <w:spacing w:line="480" w:lineRule="auto"/>
      </w:pPr>
      <w:r w:rsidRPr="00F77626">
        <w:rPr>
          <w:color w:val="000000"/>
        </w:rPr>
        <w:t>Blueberries: Sales from the second week of July to the third week August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10"/>
        <w:gridCol w:w="4320"/>
      </w:tblGrid>
      <w:tr w:rsidR="00777FFA" w:rsidRPr="00F77626" w14:paraId="6107DDF1" w14:textId="77777777" w:rsidTr="0097606B">
        <w:trPr>
          <w:trHeight w:hRule="exact" w:val="288"/>
        </w:trPr>
        <w:tc>
          <w:tcPr>
            <w:tcW w:w="4675" w:type="dxa"/>
            <w:shd w:val="clear" w:color="auto" w:fill="auto"/>
          </w:tcPr>
          <w:p w14:paraId="389A1629" w14:textId="77777777" w:rsidR="00777FFA" w:rsidRPr="00F77626" w:rsidRDefault="00777FFA" w:rsidP="0097606B">
            <w:pPr>
              <w:spacing w:line="480" w:lineRule="auto"/>
            </w:pPr>
            <w:r w:rsidRPr="0097606B">
              <w:rPr>
                <w:color w:val="000000"/>
              </w:rPr>
              <w:t>Units</w:t>
            </w:r>
          </w:p>
        </w:tc>
        <w:tc>
          <w:tcPr>
            <w:tcW w:w="4675" w:type="dxa"/>
            <w:shd w:val="clear" w:color="auto" w:fill="auto"/>
          </w:tcPr>
          <w:p w14:paraId="0A5103B5" w14:textId="77777777" w:rsidR="00777FFA" w:rsidRPr="00F77626" w:rsidRDefault="00777FFA" w:rsidP="0097606B">
            <w:pPr>
              <w:spacing w:line="480" w:lineRule="auto"/>
            </w:pPr>
            <w:r w:rsidRPr="00F77626">
              <w:t>1875</w:t>
            </w:r>
          </w:p>
        </w:tc>
      </w:tr>
      <w:tr w:rsidR="00777FFA" w:rsidRPr="00F77626" w14:paraId="20108580" w14:textId="77777777" w:rsidTr="0097606B">
        <w:trPr>
          <w:trHeight w:hRule="exact" w:val="288"/>
        </w:trPr>
        <w:tc>
          <w:tcPr>
            <w:tcW w:w="4675" w:type="dxa"/>
            <w:shd w:val="clear" w:color="auto" w:fill="auto"/>
          </w:tcPr>
          <w:p w14:paraId="05DA4052" w14:textId="77777777" w:rsidR="00777FFA" w:rsidRPr="00F77626" w:rsidRDefault="00777FFA" w:rsidP="0097606B">
            <w:pPr>
              <w:spacing w:line="480" w:lineRule="auto"/>
            </w:pPr>
            <w:r w:rsidRPr="00F77626">
              <w:t xml:space="preserve">Sales </w:t>
            </w:r>
          </w:p>
        </w:tc>
        <w:tc>
          <w:tcPr>
            <w:tcW w:w="4675" w:type="dxa"/>
            <w:shd w:val="clear" w:color="auto" w:fill="auto"/>
          </w:tcPr>
          <w:p w14:paraId="20E22E22" w14:textId="77777777" w:rsidR="00777FFA" w:rsidRPr="00F77626" w:rsidRDefault="00777FFA" w:rsidP="0097606B">
            <w:pPr>
              <w:spacing w:line="480" w:lineRule="auto"/>
            </w:pPr>
            <w:r w:rsidRPr="00F77626">
              <w:t>$15,000</w:t>
            </w:r>
          </w:p>
        </w:tc>
      </w:tr>
      <w:tr w:rsidR="00777FFA" w:rsidRPr="00F77626" w14:paraId="6F44BEAC" w14:textId="77777777" w:rsidTr="0097606B">
        <w:trPr>
          <w:trHeight w:hRule="exact" w:val="288"/>
        </w:trPr>
        <w:tc>
          <w:tcPr>
            <w:tcW w:w="4675" w:type="dxa"/>
            <w:shd w:val="clear" w:color="auto" w:fill="auto"/>
          </w:tcPr>
          <w:p w14:paraId="34DE4D5A" w14:textId="77777777" w:rsidR="00777FFA" w:rsidRPr="00F77626" w:rsidRDefault="00777FFA" w:rsidP="0097606B">
            <w:pPr>
              <w:spacing w:line="480" w:lineRule="auto"/>
            </w:pPr>
            <w:r w:rsidRPr="0097606B">
              <w:rPr>
                <w:color w:val="000000"/>
              </w:rPr>
              <w:t>Cost per unit</w:t>
            </w:r>
          </w:p>
        </w:tc>
        <w:tc>
          <w:tcPr>
            <w:tcW w:w="4675" w:type="dxa"/>
            <w:shd w:val="clear" w:color="auto" w:fill="auto"/>
          </w:tcPr>
          <w:p w14:paraId="4F4A44F8" w14:textId="77777777" w:rsidR="00777FFA" w:rsidRPr="00F77626" w:rsidRDefault="00777FFA" w:rsidP="0097606B">
            <w:pPr>
              <w:spacing w:line="480" w:lineRule="auto"/>
            </w:pPr>
            <w:r w:rsidRPr="00F77626">
              <w:t>$3.00</w:t>
            </w:r>
          </w:p>
        </w:tc>
      </w:tr>
      <w:tr w:rsidR="00777FFA" w:rsidRPr="00F77626" w14:paraId="2908BD85" w14:textId="77777777" w:rsidTr="0097606B">
        <w:trPr>
          <w:trHeight w:hRule="exact" w:val="288"/>
        </w:trPr>
        <w:tc>
          <w:tcPr>
            <w:tcW w:w="4675" w:type="dxa"/>
            <w:shd w:val="clear" w:color="auto" w:fill="auto"/>
          </w:tcPr>
          <w:p w14:paraId="3B53D1DB" w14:textId="77777777" w:rsidR="00777FFA" w:rsidRPr="00F77626" w:rsidRDefault="00777FFA" w:rsidP="0097606B">
            <w:pPr>
              <w:spacing w:line="480" w:lineRule="auto"/>
            </w:pPr>
            <w:r w:rsidRPr="0097606B">
              <w:rPr>
                <w:color w:val="000000"/>
              </w:rPr>
              <w:t>Selling Price per Unit</w:t>
            </w:r>
          </w:p>
        </w:tc>
        <w:tc>
          <w:tcPr>
            <w:tcW w:w="4675" w:type="dxa"/>
            <w:shd w:val="clear" w:color="auto" w:fill="auto"/>
          </w:tcPr>
          <w:p w14:paraId="19A6A4B0" w14:textId="77777777" w:rsidR="00777FFA" w:rsidRPr="00F77626" w:rsidRDefault="00777FFA" w:rsidP="0097606B">
            <w:pPr>
              <w:spacing w:line="480" w:lineRule="auto"/>
            </w:pPr>
            <w:r w:rsidRPr="00F77626">
              <w:t xml:space="preserve">$8.00 </w:t>
            </w:r>
          </w:p>
        </w:tc>
      </w:tr>
      <w:tr w:rsidR="00777FFA" w:rsidRPr="00F77626" w14:paraId="2771BC7D" w14:textId="77777777" w:rsidTr="0097606B">
        <w:trPr>
          <w:trHeight w:hRule="exact" w:val="288"/>
        </w:trPr>
        <w:tc>
          <w:tcPr>
            <w:tcW w:w="4675" w:type="dxa"/>
            <w:shd w:val="clear" w:color="auto" w:fill="auto"/>
          </w:tcPr>
          <w:p w14:paraId="4F5B5907" w14:textId="77777777" w:rsidR="00777FFA" w:rsidRPr="0097606B" w:rsidRDefault="00777FFA" w:rsidP="0097606B">
            <w:pPr>
              <w:spacing w:line="480" w:lineRule="auto"/>
              <w:rPr>
                <w:b/>
              </w:rPr>
            </w:pPr>
            <w:r w:rsidRPr="0097606B">
              <w:rPr>
                <w:b/>
                <w:color w:val="000000"/>
              </w:rPr>
              <w:t>Total cost of goods sold</w:t>
            </w:r>
          </w:p>
        </w:tc>
        <w:tc>
          <w:tcPr>
            <w:tcW w:w="4675" w:type="dxa"/>
            <w:shd w:val="clear" w:color="auto" w:fill="auto"/>
          </w:tcPr>
          <w:p w14:paraId="7E7346D8" w14:textId="77777777" w:rsidR="00777FFA" w:rsidRPr="0097606B" w:rsidRDefault="00777FFA" w:rsidP="0097606B">
            <w:pPr>
              <w:spacing w:line="480" w:lineRule="auto"/>
              <w:rPr>
                <w:b/>
              </w:rPr>
            </w:pPr>
            <w:r w:rsidRPr="0097606B">
              <w:rPr>
                <w:b/>
                <w:color w:val="000000"/>
              </w:rPr>
              <w:t>$5625</w:t>
            </w:r>
          </w:p>
        </w:tc>
      </w:tr>
    </w:tbl>
    <w:p w14:paraId="5158D02A" w14:textId="77777777" w:rsidR="00777FFA" w:rsidRPr="00F77626" w:rsidRDefault="00777FFA" w:rsidP="00777FFA">
      <w:pPr>
        <w:spacing w:line="480" w:lineRule="auto"/>
      </w:pPr>
    </w:p>
    <w:p w14:paraId="33B611BD" w14:textId="77777777" w:rsidR="00C27FED" w:rsidRDefault="00C27FED" w:rsidP="00777FFA">
      <w:pPr>
        <w:spacing w:line="480" w:lineRule="auto"/>
        <w:rPr>
          <w:color w:val="000000"/>
        </w:rPr>
      </w:pPr>
    </w:p>
    <w:p w14:paraId="5736C368" w14:textId="1DA73C03" w:rsidR="00777FFA" w:rsidRPr="00CE7135" w:rsidRDefault="00777FFA" w:rsidP="00777FFA">
      <w:pPr>
        <w:spacing w:line="480" w:lineRule="auto"/>
      </w:pPr>
      <w:r w:rsidRPr="00F77626">
        <w:rPr>
          <w:color w:val="000000"/>
        </w:rPr>
        <w:t>Tomatoes</w:t>
      </w:r>
      <w:r>
        <w:rPr>
          <w:color w:val="000000"/>
        </w:rPr>
        <w:t>:</w:t>
      </w:r>
      <w:r w:rsidRPr="00F77626">
        <w:rPr>
          <w:color w:val="000000"/>
        </w:rPr>
        <w:t xml:space="preserve"> Sales go from the Third week of July to the first frost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19"/>
        <w:gridCol w:w="4311"/>
      </w:tblGrid>
      <w:tr w:rsidR="00777FFA" w:rsidRPr="00F77626" w14:paraId="2D4523D1" w14:textId="77777777" w:rsidTr="0097606B">
        <w:trPr>
          <w:trHeight w:hRule="exact" w:val="288"/>
        </w:trPr>
        <w:tc>
          <w:tcPr>
            <w:tcW w:w="4675" w:type="dxa"/>
            <w:shd w:val="clear" w:color="auto" w:fill="auto"/>
          </w:tcPr>
          <w:p w14:paraId="6AF3590D" w14:textId="77777777" w:rsidR="00777FFA" w:rsidRPr="00F77626" w:rsidRDefault="00777FFA" w:rsidP="0097606B">
            <w:pPr>
              <w:spacing w:line="480" w:lineRule="auto"/>
            </w:pPr>
            <w:r w:rsidRPr="0097606B">
              <w:rPr>
                <w:color w:val="000000"/>
              </w:rPr>
              <w:t>Units</w:t>
            </w:r>
          </w:p>
        </w:tc>
        <w:tc>
          <w:tcPr>
            <w:tcW w:w="4675" w:type="dxa"/>
            <w:shd w:val="clear" w:color="auto" w:fill="auto"/>
          </w:tcPr>
          <w:p w14:paraId="14AC339F" w14:textId="77777777" w:rsidR="00777FFA" w:rsidRPr="00F77626" w:rsidRDefault="00777FFA" w:rsidP="0097606B">
            <w:pPr>
              <w:spacing w:line="480" w:lineRule="auto"/>
            </w:pPr>
            <w:r w:rsidRPr="00F77626">
              <w:t>6000</w:t>
            </w:r>
          </w:p>
        </w:tc>
      </w:tr>
      <w:tr w:rsidR="00777FFA" w:rsidRPr="00F77626" w14:paraId="79C7652F" w14:textId="77777777" w:rsidTr="0097606B">
        <w:trPr>
          <w:trHeight w:hRule="exact" w:val="288"/>
        </w:trPr>
        <w:tc>
          <w:tcPr>
            <w:tcW w:w="4675" w:type="dxa"/>
            <w:shd w:val="clear" w:color="auto" w:fill="auto"/>
          </w:tcPr>
          <w:p w14:paraId="507BE696" w14:textId="77777777" w:rsidR="00777FFA" w:rsidRPr="00F77626" w:rsidRDefault="00777FFA" w:rsidP="0097606B">
            <w:pPr>
              <w:spacing w:line="480" w:lineRule="auto"/>
            </w:pPr>
            <w:r w:rsidRPr="00F77626">
              <w:t xml:space="preserve">Sales </w:t>
            </w:r>
          </w:p>
        </w:tc>
        <w:tc>
          <w:tcPr>
            <w:tcW w:w="4675" w:type="dxa"/>
            <w:shd w:val="clear" w:color="auto" w:fill="auto"/>
          </w:tcPr>
          <w:p w14:paraId="3C49E448" w14:textId="77777777" w:rsidR="00777FFA" w:rsidRPr="00F77626" w:rsidRDefault="00777FFA" w:rsidP="0097606B">
            <w:pPr>
              <w:spacing w:line="480" w:lineRule="auto"/>
            </w:pPr>
            <w:r w:rsidRPr="00F77626">
              <w:t>$6000</w:t>
            </w:r>
          </w:p>
        </w:tc>
      </w:tr>
      <w:tr w:rsidR="00777FFA" w:rsidRPr="00F77626" w14:paraId="2C2F08A2" w14:textId="77777777" w:rsidTr="0097606B">
        <w:trPr>
          <w:trHeight w:hRule="exact" w:val="288"/>
        </w:trPr>
        <w:tc>
          <w:tcPr>
            <w:tcW w:w="4675" w:type="dxa"/>
            <w:shd w:val="clear" w:color="auto" w:fill="auto"/>
          </w:tcPr>
          <w:p w14:paraId="7181C3C4" w14:textId="77777777" w:rsidR="00777FFA" w:rsidRPr="00F77626" w:rsidRDefault="00777FFA" w:rsidP="0097606B">
            <w:pPr>
              <w:spacing w:line="480" w:lineRule="auto"/>
            </w:pPr>
            <w:r w:rsidRPr="0097606B">
              <w:rPr>
                <w:color w:val="000000"/>
              </w:rPr>
              <w:lastRenderedPageBreak/>
              <w:t>Cost per unit</w:t>
            </w:r>
          </w:p>
        </w:tc>
        <w:tc>
          <w:tcPr>
            <w:tcW w:w="4675" w:type="dxa"/>
            <w:shd w:val="clear" w:color="auto" w:fill="auto"/>
          </w:tcPr>
          <w:p w14:paraId="1A40349C" w14:textId="77777777" w:rsidR="00777FFA" w:rsidRPr="00F77626" w:rsidRDefault="00777FFA" w:rsidP="0097606B">
            <w:pPr>
              <w:spacing w:line="480" w:lineRule="auto"/>
            </w:pPr>
            <w:r w:rsidRPr="00F77626">
              <w:t>$0.50</w:t>
            </w:r>
          </w:p>
        </w:tc>
      </w:tr>
      <w:tr w:rsidR="00777FFA" w:rsidRPr="00F77626" w14:paraId="09DCB0F4" w14:textId="77777777" w:rsidTr="0097606B">
        <w:trPr>
          <w:trHeight w:hRule="exact" w:val="288"/>
        </w:trPr>
        <w:tc>
          <w:tcPr>
            <w:tcW w:w="4675" w:type="dxa"/>
            <w:shd w:val="clear" w:color="auto" w:fill="auto"/>
          </w:tcPr>
          <w:p w14:paraId="236AFF07" w14:textId="77777777" w:rsidR="00777FFA" w:rsidRPr="00F77626" w:rsidRDefault="00777FFA" w:rsidP="0097606B">
            <w:pPr>
              <w:spacing w:line="480" w:lineRule="auto"/>
            </w:pPr>
            <w:r w:rsidRPr="0097606B">
              <w:rPr>
                <w:color w:val="000000"/>
              </w:rPr>
              <w:t>Selling Price per Unit</w:t>
            </w:r>
          </w:p>
        </w:tc>
        <w:tc>
          <w:tcPr>
            <w:tcW w:w="4675" w:type="dxa"/>
            <w:shd w:val="clear" w:color="auto" w:fill="auto"/>
          </w:tcPr>
          <w:p w14:paraId="5AC670A8" w14:textId="77777777" w:rsidR="00777FFA" w:rsidRPr="00F77626" w:rsidRDefault="00777FFA" w:rsidP="0097606B">
            <w:pPr>
              <w:spacing w:line="480" w:lineRule="auto"/>
            </w:pPr>
            <w:r w:rsidRPr="00F77626">
              <w:t>$1.00</w:t>
            </w:r>
          </w:p>
        </w:tc>
      </w:tr>
      <w:tr w:rsidR="00777FFA" w:rsidRPr="00F77626" w14:paraId="1F9B4617" w14:textId="77777777" w:rsidTr="0097606B">
        <w:trPr>
          <w:trHeight w:hRule="exact" w:val="288"/>
        </w:trPr>
        <w:tc>
          <w:tcPr>
            <w:tcW w:w="4675" w:type="dxa"/>
            <w:shd w:val="clear" w:color="auto" w:fill="auto"/>
          </w:tcPr>
          <w:p w14:paraId="727D44E6" w14:textId="77777777" w:rsidR="00777FFA" w:rsidRPr="0097606B" w:rsidRDefault="00777FFA" w:rsidP="0097606B">
            <w:pPr>
              <w:spacing w:line="480" w:lineRule="auto"/>
              <w:rPr>
                <w:b/>
              </w:rPr>
            </w:pPr>
            <w:r w:rsidRPr="0097606B">
              <w:rPr>
                <w:b/>
                <w:color w:val="000000"/>
              </w:rPr>
              <w:t>Total cost of goods sold</w:t>
            </w:r>
          </w:p>
        </w:tc>
        <w:tc>
          <w:tcPr>
            <w:tcW w:w="4675" w:type="dxa"/>
            <w:shd w:val="clear" w:color="auto" w:fill="auto"/>
          </w:tcPr>
          <w:p w14:paraId="4AC9179A" w14:textId="77777777" w:rsidR="00777FFA" w:rsidRPr="0097606B" w:rsidRDefault="00777FFA" w:rsidP="0097606B">
            <w:pPr>
              <w:spacing w:line="480" w:lineRule="auto"/>
              <w:rPr>
                <w:b/>
              </w:rPr>
            </w:pPr>
            <w:r w:rsidRPr="0097606B">
              <w:rPr>
                <w:b/>
              </w:rPr>
              <w:t>$3000</w:t>
            </w:r>
          </w:p>
        </w:tc>
      </w:tr>
    </w:tbl>
    <w:p w14:paraId="22DC9D59" w14:textId="77777777" w:rsidR="00777FFA" w:rsidRDefault="00777FFA" w:rsidP="00777FFA">
      <w:pPr>
        <w:spacing w:line="480" w:lineRule="auto"/>
        <w:rPr>
          <w:color w:val="000000"/>
        </w:rPr>
      </w:pPr>
    </w:p>
    <w:p w14:paraId="048D33A1" w14:textId="77777777" w:rsidR="00777FFA" w:rsidRPr="00F77626" w:rsidRDefault="00777FFA" w:rsidP="00777FFA">
      <w:pPr>
        <w:spacing w:line="480" w:lineRule="auto"/>
      </w:pPr>
      <w:r w:rsidRPr="00F77626">
        <w:rPr>
          <w:color w:val="000000"/>
        </w:rPr>
        <w:t>Corn: Sales go from the Third week of July to the first frost.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10"/>
        <w:gridCol w:w="4320"/>
      </w:tblGrid>
      <w:tr w:rsidR="00777FFA" w:rsidRPr="00F77626" w14:paraId="7CCE8A74" w14:textId="77777777" w:rsidTr="0097606B">
        <w:trPr>
          <w:trHeight w:hRule="exact" w:val="288"/>
        </w:trPr>
        <w:tc>
          <w:tcPr>
            <w:tcW w:w="4675" w:type="dxa"/>
            <w:shd w:val="clear" w:color="auto" w:fill="auto"/>
          </w:tcPr>
          <w:p w14:paraId="3802683A" w14:textId="77777777" w:rsidR="00777FFA" w:rsidRPr="00F77626" w:rsidRDefault="00777FFA" w:rsidP="0097606B">
            <w:pPr>
              <w:spacing w:line="480" w:lineRule="auto"/>
            </w:pPr>
            <w:r w:rsidRPr="0097606B">
              <w:rPr>
                <w:color w:val="000000"/>
              </w:rPr>
              <w:t>Units</w:t>
            </w:r>
          </w:p>
        </w:tc>
        <w:tc>
          <w:tcPr>
            <w:tcW w:w="4675" w:type="dxa"/>
            <w:shd w:val="clear" w:color="auto" w:fill="auto"/>
          </w:tcPr>
          <w:p w14:paraId="4F655083" w14:textId="77777777" w:rsidR="00777FFA" w:rsidRPr="00F77626" w:rsidRDefault="00777FFA" w:rsidP="0097606B">
            <w:pPr>
              <w:spacing w:line="480" w:lineRule="auto"/>
            </w:pPr>
            <w:r w:rsidRPr="0097606B">
              <w:rPr>
                <w:color w:val="000000"/>
              </w:rPr>
              <w:t xml:space="preserve"> 15,120</w:t>
            </w:r>
          </w:p>
        </w:tc>
      </w:tr>
      <w:tr w:rsidR="00777FFA" w:rsidRPr="00F77626" w14:paraId="0BF0B1FD" w14:textId="77777777" w:rsidTr="0097606B">
        <w:trPr>
          <w:trHeight w:hRule="exact" w:val="288"/>
        </w:trPr>
        <w:tc>
          <w:tcPr>
            <w:tcW w:w="4675" w:type="dxa"/>
            <w:shd w:val="clear" w:color="auto" w:fill="auto"/>
          </w:tcPr>
          <w:p w14:paraId="1AA26E51" w14:textId="77777777" w:rsidR="00777FFA" w:rsidRPr="00F77626" w:rsidRDefault="00777FFA" w:rsidP="0097606B">
            <w:pPr>
              <w:spacing w:line="480" w:lineRule="auto"/>
            </w:pPr>
            <w:r w:rsidRPr="00F77626">
              <w:t xml:space="preserve">Sales </w:t>
            </w:r>
          </w:p>
        </w:tc>
        <w:tc>
          <w:tcPr>
            <w:tcW w:w="4675" w:type="dxa"/>
            <w:shd w:val="clear" w:color="auto" w:fill="auto"/>
          </w:tcPr>
          <w:p w14:paraId="646EDBBC" w14:textId="77777777" w:rsidR="00777FFA" w:rsidRPr="00F77626" w:rsidRDefault="00777FFA" w:rsidP="0097606B">
            <w:pPr>
              <w:spacing w:line="480" w:lineRule="auto"/>
            </w:pPr>
            <w:r w:rsidRPr="0097606B">
              <w:rPr>
                <w:color w:val="000000"/>
              </w:rPr>
              <w:t>$11,340</w:t>
            </w:r>
          </w:p>
        </w:tc>
      </w:tr>
      <w:tr w:rsidR="00777FFA" w:rsidRPr="00F77626" w14:paraId="0C011B5A" w14:textId="77777777" w:rsidTr="0097606B">
        <w:trPr>
          <w:trHeight w:hRule="exact" w:val="288"/>
        </w:trPr>
        <w:tc>
          <w:tcPr>
            <w:tcW w:w="4675" w:type="dxa"/>
            <w:shd w:val="clear" w:color="auto" w:fill="auto"/>
          </w:tcPr>
          <w:p w14:paraId="2BE8DF99" w14:textId="77777777" w:rsidR="00777FFA" w:rsidRPr="00F77626" w:rsidRDefault="00777FFA" w:rsidP="0097606B">
            <w:pPr>
              <w:spacing w:line="480" w:lineRule="auto"/>
            </w:pPr>
            <w:r w:rsidRPr="0097606B">
              <w:rPr>
                <w:color w:val="000000"/>
              </w:rPr>
              <w:t>Cost per unit</w:t>
            </w:r>
          </w:p>
        </w:tc>
        <w:tc>
          <w:tcPr>
            <w:tcW w:w="4675" w:type="dxa"/>
            <w:shd w:val="clear" w:color="auto" w:fill="auto"/>
          </w:tcPr>
          <w:p w14:paraId="1FD6BC43" w14:textId="77777777" w:rsidR="00777FFA" w:rsidRPr="00F77626" w:rsidRDefault="00777FFA" w:rsidP="0097606B">
            <w:pPr>
              <w:spacing w:line="480" w:lineRule="auto"/>
            </w:pPr>
            <w:r w:rsidRPr="0097606B">
              <w:rPr>
                <w:color w:val="000000"/>
              </w:rPr>
              <w:t>$0.35</w:t>
            </w:r>
          </w:p>
        </w:tc>
      </w:tr>
      <w:tr w:rsidR="00777FFA" w:rsidRPr="00F77626" w14:paraId="48E20421" w14:textId="77777777" w:rsidTr="0097606B">
        <w:trPr>
          <w:trHeight w:hRule="exact" w:val="288"/>
        </w:trPr>
        <w:tc>
          <w:tcPr>
            <w:tcW w:w="4675" w:type="dxa"/>
            <w:shd w:val="clear" w:color="auto" w:fill="auto"/>
          </w:tcPr>
          <w:p w14:paraId="21830A56" w14:textId="77777777" w:rsidR="00777FFA" w:rsidRPr="00F77626" w:rsidRDefault="00777FFA" w:rsidP="0097606B">
            <w:pPr>
              <w:spacing w:line="480" w:lineRule="auto"/>
            </w:pPr>
            <w:r w:rsidRPr="0097606B">
              <w:rPr>
                <w:color w:val="000000"/>
              </w:rPr>
              <w:t>Selling Price per Unit</w:t>
            </w:r>
          </w:p>
        </w:tc>
        <w:tc>
          <w:tcPr>
            <w:tcW w:w="4675" w:type="dxa"/>
            <w:shd w:val="clear" w:color="auto" w:fill="auto"/>
          </w:tcPr>
          <w:p w14:paraId="3B305963" w14:textId="77777777" w:rsidR="00777FFA" w:rsidRPr="00F77626" w:rsidRDefault="00777FFA" w:rsidP="0097606B">
            <w:pPr>
              <w:spacing w:line="480" w:lineRule="auto"/>
            </w:pPr>
            <w:r w:rsidRPr="00F77626">
              <w:t>$0.75</w:t>
            </w:r>
          </w:p>
        </w:tc>
      </w:tr>
      <w:tr w:rsidR="00777FFA" w:rsidRPr="00F77626" w14:paraId="567371CC" w14:textId="77777777" w:rsidTr="0097606B">
        <w:trPr>
          <w:trHeight w:hRule="exact" w:val="288"/>
        </w:trPr>
        <w:tc>
          <w:tcPr>
            <w:tcW w:w="4675" w:type="dxa"/>
            <w:shd w:val="clear" w:color="auto" w:fill="auto"/>
          </w:tcPr>
          <w:p w14:paraId="21C545AD" w14:textId="77777777" w:rsidR="00777FFA" w:rsidRPr="0097606B" w:rsidRDefault="00777FFA" w:rsidP="0097606B">
            <w:pPr>
              <w:spacing w:line="480" w:lineRule="auto"/>
              <w:rPr>
                <w:b/>
              </w:rPr>
            </w:pPr>
            <w:r w:rsidRPr="0097606B">
              <w:rPr>
                <w:b/>
                <w:color w:val="000000"/>
              </w:rPr>
              <w:t>Total cost of goods sold</w:t>
            </w:r>
          </w:p>
        </w:tc>
        <w:tc>
          <w:tcPr>
            <w:tcW w:w="4675" w:type="dxa"/>
            <w:shd w:val="clear" w:color="auto" w:fill="auto"/>
          </w:tcPr>
          <w:p w14:paraId="280EAF9A" w14:textId="77777777" w:rsidR="00777FFA" w:rsidRPr="0097606B" w:rsidRDefault="00777FFA" w:rsidP="0097606B">
            <w:pPr>
              <w:spacing w:line="480" w:lineRule="auto"/>
              <w:rPr>
                <w:b/>
              </w:rPr>
            </w:pPr>
            <w:r w:rsidRPr="0097606B">
              <w:rPr>
                <w:b/>
                <w:color w:val="000000"/>
              </w:rPr>
              <w:t>$5,292</w:t>
            </w:r>
          </w:p>
        </w:tc>
      </w:tr>
    </w:tbl>
    <w:p w14:paraId="25E18A8F" w14:textId="77777777" w:rsidR="00777FFA" w:rsidRPr="00F77626" w:rsidRDefault="00777FFA" w:rsidP="00777FFA">
      <w:pPr>
        <w:spacing w:line="480" w:lineRule="auto"/>
      </w:pPr>
    </w:p>
    <w:p w14:paraId="55690FFF" w14:textId="6AD3408C" w:rsidR="00F91EAC" w:rsidRPr="00C27FED" w:rsidRDefault="00777FFA" w:rsidP="00C27FED">
      <w:pPr>
        <w:spacing w:line="480" w:lineRule="auto"/>
      </w:pPr>
      <w:r w:rsidRPr="00F77626">
        <w:rPr>
          <w:color w:val="000000"/>
        </w:rPr>
        <w:t>Miscellaneous Vegetables: Sales go from the Third week of July to the first frost with sales of around $3000 with costs around $500</w:t>
      </w:r>
    </w:p>
    <w:p w14:paraId="3A9785CD" w14:textId="77777777" w:rsidR="00777FFA" w:rsidRPr="00F77626" w:rsidRDefault="00777FFA" w:rsidP="00777FFA">
      <w:r w:rsidRPr="00F77626">
        <w:rPr>
          <w:color w:val="000000"/>
        </w:rPr>
        <w:t>Composting Operation </w:t>
      </w:r>
    </w:p>
    <w:p w14:paraId="61F4CCFB" w14:textId="77777777" w:rsidR="00777FFA" w:rsidRPr="00F77626" w:rsidRDefault="00777FFA" w:rsidP="00777FFA">
      <w:r w:rsidRPr="00F77626">
        <w:rPr>
          <w:color w:val="000000"/>
        </w:rPr>
        <w:t>Sales $30,000</w:t>
      </w:r>
    </w:p>
    <w:p w14:paraId="0768AC47" w14:textId="77777777" w:rsidR="00777FFA" w:rsidRDefault="00777FFA" w:rsidP="00F91EAC">
      <w:pPr>
        <w:rPr>
          <w:color w:val="000000"/>
        </w:rPr>
      </w:pPr>
      <w:r w:rsidRPr="00F77626">
        <w:rPr>
          <w:color w:val="000000"/>
        </w:rPr>
        <w:t>Costs $10,000</w:t>
      </w:r>
    </w:p>
    <w:p w14:paraId="55A5D345" w14:textId="77777777" w:rsidR="00F91EAC" w:rsidRPr="00F91EAC" w:rsidRDefault="00F91EAC" w:rsidP="00F91EAC">
      <w:pPr>
        <w:rPr>
          <w:color w:val="000000"/>
        </w:rPr>
      </w:pPr>
    </w:p>
    <w:p w14:paraId="55A6CFBD" w14:textId="77777777" w:rsidR="00777FFA" w:rsidRPr="00F77626" w:rsidRDefault="00777FFA" w:rsidP="00F91EAC">
      <w:pPr>
        <w:pStyle w:val="Heading5"/>
      </w:pPr>
      <w:r w:rsidRPr="00F77626">
        <w:t>Income Statement 2019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7"/>
        <w:gridCol w:w="4303"/>
      </w:tblGrid>
      <w:tr w:rsidR="00777FFA" w:rsidRPr="00F77626" w14:paraId="47D68D08" w14:textId="77777777" w:rsidTr="0097606B">
        <w:trPr>
          <w:trHeight w:hRule="exact" w:val="288"/>
        </w:trPr>
        <w:tc>
          <w:tcPr>
            <w:tcW w:w="4675" w:type="dxa"/>
            <w:shd w:val="clear" w:color="auto" w:fill="auto"/>
          </w:tcPr>
          <w:p w14:paraId="7B7C5F0C" w14:textId="77777777" w:rsidR="00777FFA" w:rsidRPr="0097606B" w:rsidRDefault="00777FFA" w:rsidP="0097606B">
            <w:pPr>
              <w:spacing w:after="240" w:line="480" w:lineRule="auto"/>
              <w:rPr>
                <w:b/>
              </w:rPr>
            </w:pPr>
            <w:r w:rsidRPr="0097606B">
              <w:rPr>
                <w:b/>
              </w:rPr>
              <w:t>Revenue</w:t>
            </w:r>
          </w:p>
        </w:tc>
        <w:tc>
          <w:tcPr>
            <w:tcW w:w="4675" w:type="dxa"/>
            <w:shd w:val="clear" w:color="auto" w:fill="auto"/>
          </w:tcPr>
          <w:p w14:paraId="6D5743F2" w14:textId="77777777" w:rsidR="00777FFA" w:rsidRPr="00F77626" w:rsidRDefault="00777FFA" w:rsidP="0097606B">
            <w:pPr>
              <w:spacing w:after="240" w:line="480" w:lineRule="auto"/>
            </w:pPr>
          </w:p>
        </w:tc>
      </w:tr>
      <w:tr w:rsidR="00777FFA" w:rsidRPr="00F77626" w14:paraId="2A8336F5" w14:textId="77777777" w:rsidTr="0097606B">
        <w:trPr>
          <w:trHeight w:hRule="exact" w:val="288"/>
        </w:trPr>
        <w:tc>
          <w:tcPr>
            <w:tcW w:w="4675" w:type="dxa"/>
            <w:shd w:val="clear" w:color="auto" w:fill="auto"/>
          </w:tcPr>
          <w:p w14:paraId="0CED37F6" w14:textId="77777777" w:rsidR="00777FFA" w:rsidRPr="00F77626" w:rsidRDefault="00777FFA" w:rsidP="0097606B">
            <w:pPr>
              <w:spacing w:after="240" w:line="480" w:lineRule="auto"/>
            </w:pPr>
            <w:r w:rsidRPr="0097606B">
              <w:rPr>
                <w:color w:val="000000"/>
              </w:rPr>
              <w:t>Revenue on Goods Sold</w:t>
            </w:r>
          </w:p>
        </w:tc>
        <w:tc>
          <w:tcPr>
            <w:tcW w:w="4675" w:type="dxa"/>
            <w:shd w:val="clear" w:color="auto" w:fill="auto"/>
          </w:tcPr>
          <w:p w14:paraId="038899DC" w14:textId="77777777" w:rsidR="00777FFA" w:rsidRPr="00F77626" w:rsidRDefault="00777FFA" w:rsidP="0097606B">
            <w:pPr>
              <w:spacing w:after="240" w:line="480" w:lineRule="auto"/>
            </w:pPr>
            <w:r w:rsidRPr="0097606B">
              <w:rPr>
                <w:color w:val="000000"/>
              </w:rPr>
              <w:t>$17,693</w:t>
            </w:r>
          </w:p>
        </w:tc>
      </w:tr>
      <w:tr w:rsidR="00777FFA" w:rsidRPr="00F77626" w14:paraId="718FB40B" w14:textId="77777777" w:rsidTr="0097606B">
        <w:trPr>
          <w:trHeight w:hRule="exact" w:val="288"/>
        </w:trPr>
        <w:tc>
          <w:tcPr>
            <w:tcW w:w="4675" w:type="dxa"/>
            <w:shd w:val="clear" w:color="auto" w:fill="auto"/>
          </w:tcPr>
          <w:p w14:paraId="06E02B07" w14:textId="77777777" w:rsidR="00777FFA" w:rsidRPr="00F77626" w:rsidRDefault="00777FFA" w:rsidP="0097606B">
            <w:pPr>
              <w:spacing w:after="240" w:line="480" w:lineRule="auto"/>
            </w:pPr>
            <w:r>
              <w:t>Revenue on Compost</w:t>
            </w:r>
          </w:p>
        </w:tc>
        <w:tc>
          <w:tcPr>
            <w:tcW w:w="4675" w:type="dxa"/>
            <w:shd w:val="clear" w:color="auto" w:fill="auto"/>
          </w:tcPr>
          <w:p w14:paraId="60DF4CBC" w14:textId="77777777" w:rsidR="00777FFA" w:rsidRPr="00F77626" w:rsidRDefault="00777FFA" w:rsidP="0097606B">
            <w:pPr>
              <w:spacing w:after="240" w:line="480" w:lineRule="auto"/>
            </w:pPr>
            <w:r>
              <w:t>$30,000</w:t>
            </w:r>
          </w:p>
        </w:tc>
      </w:tr>
      <w:tr w:rsidR="00777FFA" w:rsidRPr="00F77626" w14:paraId="1FC17E9E" w14:textId="77777777" w:rsidTr="0097606B">
        <w:trPr>
          <w:trHeight w:hRule="exact" w:val="288"/>
        </w:trPr>
        <w:tc>
          <w:tcPr>
            <w:tcW w:w="4675" w:type="dxa"/>
            <w:shd w:val="clear" w:color="auto" w:fill="auto"/>
          </w:tcPr>
          <w:p w14:paraId="30FAEB7B" w14:textId="77777777" w:rsidR="00777FFA" w:rsidRDefault="00777FFA" w:rsidP="0097606B">
            <w:pPr>
              <w:spacing w:after="240" w:line="480" w:lineRule="auto"/>
            </w:pPr>
            <w:r>
              <w:t xml:space="preserve">Total Revenue </w:t>
            </w:r>
          </w:p>
        </w:tc>
        <w:tc>
          <w:tcPr>
            <w:tcW w:w="4675" w:type="dxa"/>
            <w:shd w:val="clear" w:color="auto" w:fill="auto"/>
          </w:tcPr>
          <w:p w14:paraId="25288D4D" w14:textId="77777777" w:rsidR="00777FFA" w:rsidRPr="00F77626" w:rsidDel="00413F02" w:rsidRDefault="00777FFA" w:rsidP="0097606B">
            <w:pPr>
              <w:spacing w:after="240" w:line="480" w:lineRule="auto"/>
            </w:pPr>
            <w:r>
              <w:t>$47,693</w:t>
            </w:r>
          </w:p>
        </w:tc>
      </w:tr>
      <w:tr w:rsidR="00777FFA" w:rsidRPr="00F77626" w14:paraId="05C589F4" w14:textId="77777777" w:rsidTr="0097606B">
        <w:trPr>
          <w:trHeight w:hRule="exact" w:val="288"/>
        </w:trPr>
        <w:tc>
          <w:tcPr>
            <w:tcW w:w="4675" w:type="dxa"/>
            <w:shd w:val="clear" w:color="auto" w:fill="auto"/>
          </w:tcPr>
          <w:p w14:paraId="5D233D5A" w14:textId="77777777" w:rsidR="00777FFA" w:rsidRPr="0097606B" w:rsidRDefault="00777FFA" w:rsidP="0097606B">
            <w:pPr>
              <w:spacing w:after="240" w:line="480" w:lineRule="auto"/>
              <w:rPr>
                <w:b/>
              </w:rPr>
            </w:pPr>
            <w:r w:rsidRPr="0097606B">
              <w:rPr>
                <w:b/>
              </w:rPr>
              <w:t xml:space="preserve">Expenses </w:t>
            </w:r>
          </w:p>
        </w:tc>
        <w:tc>
          <w:tcPr>
            <w:tcW w:w="4675" w:type="dxa"/>
            <w:shd w:val="clear" w:color="auto" w:fill="auto"/>
          </w:tcPr>
          <w:p w14:paraId="2BF58A40" w14:textId="77777777" w:rsidR="00777FFA" w:rsidRPr="00F77626" w:rsidRDefault="00777FFA" w:rsidP="0097606B">
            <w:pPr>
              <w:spacing w:after="240" w:line="480" w:lineRule="auto"/>
            </w:pPr>
          </w:p>
        </w:tc>
      </w:tr>
      <w:tr w:rsidR="00777FFA" w:rsidRPr="00F77626" w14:paraId="0B89DA51" w14:textId="77777777" w:rsidTr="0097606B">
        <w:trPr>
          <w:trHeight w:hRule="exact" w:val="288"/>
        </w:trPr>
        <w:tc>
          <w:tcPr>
            <w:tcW w:w="4675" w:type="dxa"/>
            <w:shd w:val="clear" w:color="auto" w:fill="auto"/>
          </w:tcPr>
          <w:p w14:paraId="0649FACF" w14:textId="77777777" w:rsidR="00777FFA" w:rsidRPr="00F77626" w:rsidRDefault="00777FFA" w:rsidP="0097606B">
            <w:pPr>
              <w:spacing w:after="240" w:line="480" w:lineRule="auto"/>
            </w:pPr>
            <w:r w:rsidRPr="0097606B">
              <w:rPr>
                <w:color w:val="000000"/>
              </w:rPr>
              <w:t xml:space="preserve">   Labor Expenses</w:t>
            </w:r>
          </w:p>
        </w:tc>
        <w:tc>
          <w:tcPr>
            <w:tcW w:w="4675" w:type="dxa"/>
            <w:shd w:val="clear" w:color="auto" w:fill="auto"/>
          </w:tcPr>
          <w:p w14:paraId="5F278E45" w14:textId="77777777" w:rsidR="00777FFA" w:rsidRPr="00F77626" w:rsidRDefault="00777FFA" w:rsidP="0097606B">
            <w:pPr>
              <w:spacing w:line="480" w:lineRule="auto"/>
            </w:pPr>
            <w:r w:rsidRPr="0097606B">
              <w:rPr>
                <w:color w:val="000000"/>
              </w:rPr>
              <w:t>$19,712 </w:t>
            </w:r>
          </w:p>
        </w:tc>
      </w:tr>
      <w:tr w:rsidR="00777FFA" w:rsidRPr="00F77626" w14:paraId="5AB082A6" w14:textId="77777777" w:rsidTr="0097606B">
        <w:trPr>
          <w:trHeight w:hRule="exact" w:val="288"/>
        </w:trPr>
        <w:tc>
          <w:tcPr>
            <w:tcW w:w="4675" w:type="dxa"/>
            <w:shd w:val="clear" w:color="auto" w:fill="auto"/>
          </w:tcPr>
          <w:p w14:paraId="42890275" w14:textId="77777777" w:rsidR="00777FFA" w:rsidRPr="0097606B" w:rsidRDefault="00777FFA" w:rsidP="0097606B">
            <w:pPr>
              <w:tabs>
                <w:tab w:val="left" w:pos="1770"/>
              </w:tabs>
              <w:spacing w:after="240" w:line="480" w:lineRule="auto"/>
              <w:rPr>
                <w:color w:val="000000"/>
              </w:rPr>
            </w:pPr>
            <w:r w:rsidRPr="0097606B">
              <w:rPr>
                <w:color w:val="000000"/>
              </w:rPr>
              <w:t xml:space="preserve">Occupancy Expense </w:t>
            </w:r>
          </w:p>
        </w:tc>
        <w:tc>
          <w:tcPr>
            <w:tcW w:w="4675" w:type="dxa"/>
            <w:shd w:val="clear" w:color="auto" w:fill="auto"/>
          </w:tcPr>
          <w:p w14:paraId="1D3022B7" w14:textId="77777777" w:rsidR="00777FFA" w:rsidRPr="0097606B" w:rsidRDefault="00777FFA" w:rsidP="0097606B">
            <w:pPr>
              <w:spacing w:line="480" w:lineRule="auto"/>
              <w:rPr>
                <w:color w:val="000000"/>
              </w:rPr>
            </w:pPr>
            <w:r w:rsidRPr="0097606B">
              <w:rPr>
                <w:color w:val="000000"/>
              </w:rPr>
              <w:t>$18,600</w:t>
            </w:r>
          </w:p>
        </w:tc>
      </w:tr>
      <w:tr w:rsidR="00777FFA" w:rsidRPr="00F77626" w14:paraId="5D7B0985" w14:textId="77777777" w:rsidTr="0097606B">
        <w:trPr>
          <w:trHeight w:hRule="exact" w:val="288"/>
        </w:trPr>
        <w:tc>
          <w:tcPr>
            <w:tcW w:w="4675" w:type="dxa"/>
            <w:shd w:val="clear" w:color="auto" w:fill="auto"/>
          </w:tcPr>
          <w:p w14:paraId="4090EEAD" w14:textId="77777777" w:rsidR="00777FFA" w:rsidRPr="0097606B" w:rsidRDefault="00777FFA" w:rsidP="0097606B">
            <w:pPr>
              <w:spacing w:after="240" w:line="480" w:lineRule="auto"/>
              <w:rPr>
                <w:color w:val="000000"/>
              </w:rPr>
            </w:pPr>
            <w:r w:rsidRPr="0097606B">
              <w:rPr>
                <w:color w:val="000000"/>
              </w:rPr>
              <w:t xml:space="preserve">   Other Expenses</w:t>
            </w:r>
          </w:p>
          <w:p w14:paraId="13212A8F" w14:textId="77777777" w:rsidR="00777FFA" w:rsidRPr="00F77626" w:rsidRDefault="00777FFA" w:rsidP="0097606B">
            <w:pPr>
              <w:spacing w:after="240" w:line="480" w:lineRule="auto"/>
            </w:pPr>
          </w:p>
        </w:tc>
        <w:tc>
          <w:tcPr>
            <w:tcW w:w="4675" w:type="dxa"/>
            <w:shd w:val="clear" w:color="auto" w:fill="auto"/>
          </w:tcPr>
          <w:p w14:paraId="7A6A5CE7" w14:textId="77777777" w:rsidR="00777FFA" w:rsidRPr="00F77626" w:rsidRDefault="00777FFA" w:rsidP="0097606B">
            <w:pPr>
              <w:spacing w:line="480" w:lineRule="auto"/>
            </w:pPr>
            <w:r w:rsidRPr="0097606B">
              <w:rPr>
                <w:color w:val="000000"/>
              </w:rPr>
              <w:t>$700</w:t>
            </w:r>
          </w:p>
        </w:tc>
      </w:tr>
      <w:tr w:rsidR="00777FFA" w:rsidRPr="00F77626" w14:paraId="68ED8E79" w14:textId="77777777" w:rsidTr="0097606B">
        <w:trPr>
          <w:trHeight w:hRule="exact" w:val="288"/>
        </w:trPr>
        <w:tc>
          <w:tcPr>
            <w:tcW w:w="4675" w:type="dxa"/>
            <w:shd w:val="clear" w:color="auto" w:fill="auto"/>
          </w:tcPr>
          <w:p w14:paraId="54291A0B" w14:textId="77777777" w:rsidR="00777FFA" w:rsidRPr="0097606B" w:rsidRDefault="00777FFA" w:rsidP="0097606B">
            <w:pPr>
              <w:spacing w:after="240" w:line="480" w:lineRule="auto"/>
              <w:rPr>
                <w:color w:val="000000"/>
              </w:rPr>
            </w:pPr>
            <w:r w:rsidRPr="0097606B">
              <w:rPr>
                <w:color w:val="000000"/>
              </w:rPr>
              <w:t xml:space="preserve"> Total Expenses </w:t>
            </w:r>
          </w:p>
        </w:tc>
        <w:tc>
          <w:tcPr>
            <w:tcW w:w="4675" w:type="dxa"/>
            <w:shd w:val="clear" w:color="auto" w:fill="auto"/>
          </w:tcPr>
          <w:p w14:paraId="47D8F2F5" w14:textId="77777777" w:rsidR="00777FFA" w:rsidRPr="0097606B" w:rsidRDefault="00777FFA" w:rsidP="0097606B">
            <w:pPr>
              <w:spacing w:line="480" w:lineRule="auto"/>
              <w:rPr>
                <w:color w:val="000000"/>
              </w:rPr>
            </w:pPr>
            <w:r w:rsidRPr="0097606B">
              <w:rPr>
                <w:color w:val="000000"/>
              </w:rPr>
              <w:t>$39,012</w:t>
            </w:r>
          </w:p>
        </w:tc>
      </w:tr>
      <w:tr w:rsidR="00777FFA" w:rsidRPr="00F77626" w14:paraId="2AEB7705" w14:textId="77777777" w:rsidTr="0097606B">
        <w:trPr>
          <w:trHeight w:hRule="exact" w:val="288"/>
        </w:trPr>
        <w:tc>
          <w:tcPr>
            <w:tcW w:w="4675" w:type="dxa"/>
            <w:shd w:val="clear" w:color="auto" w:fill="auto"/>
          </w:tcPr>
          <w:p w14:paraId="7C7FA041" w14:textId="77777777" w:rsidR="00777FFA" w:rsidRPr="0097606B" w:rsidRDefault="00777FFA" w:rsidP="0097606B">
            <w:pPr>
              <w:spacing w:after="240" w:line="480" w:lineRule="auto"/>
              <w:rPr>
                <w:b/>
              </w:rPr>
            </w:pPr>
            <w:r w:rsidRPr="0097606B">
              <w:rPr>
                <w:b/>
                <w:color w:val="000000"/>
              </w:rPr>
              <w:t>Net Profit</w:t>
            </w:r>
          </w:p>
        </w:tc>
        <w:tc>
          <w:tcPr>
            <w:tcW w:w="4675" w:type="dxa"/>
            <w:shd w:val="clear" w:color="auto" w:fill="auto"/>
          </w:tcPr>
          <w:p w14:paraId="4733D7D2" w14:textId="77777777" w:rsidR="00777FFA" w:rsidRPr="0097606B" w:rsidRDefault="00777FFA" w:rsidP="0097606B">
            <w:pPr>
              <w:spacing w:line="480" w:lineRule="auto"/>
              <w:rPr>
                <w:b/>
              </w:rPr>
            </w:pPr>
            <w:proofErr w:type="gramStart"/>
            <w:r w:rsidRPr="0097606B">
              <w:rPr>
                <w:b/>
                <w:color w:val="000000"/>
              </w:rPr>
              <w:t>$  8,681</w:t>
            </w:r>
            <w:proofErr w:type="gramEnd"/>
          </w:p>
        </w:tc>
      </w:tr>
    </w:tbl>
    <w:p w14:paraId="2641CB97" w14:textId="77777777" w:rsidR="00777FFA" w:rsidRDefault="00777FFA" w:rsidP="00777FFA">
      <w:pPr>
        <w:spacing w:after="240" w:line="480" w:lineRule="auto"/>
        <w:rPr>
          <w:b/>
          <w:bCs/>
          <w:color w:val="000000"/>
          <w:sz w:val="36"/>
          <w:szCs w:val="36"/>
        </w:rPr>
      </w:pPr>
    </w:p>
    <w:p w14:paraId="13C194DC" w14:textId="77777777" w:rsidR="00C27FED" w:rsidRDefault="00C27FED" w:rsidP="00F91EAC">
      <w:pPr>
        <w:pStyle w:val="Heading1"/>
      </w:pPr>
    </w:p>
    <w:p w14:paraId="1EF12437" w14:textId="77777777" w:rsidR="00C27FED" w:rsidRDefault="00C27FED" w:rsidP="00F91EAC">
      <w:pPr>
        <w:pStyle w:val="Heading1"/>
      </w:pPr>
    </w:p>
    <w:p w14:paraId="452C325A" w14:textId="04788774" w:rsidR="00777FFA" w:rsidRDefault="00777FFA" w:rsidP="00F91EAC">
      <w:pPr>
        <w:pStyle w:val="Heading1"/>
      </w:pPr>
      <w:bookmarkStart w:id="26" w:name="_Toc39849996"/>
      <w:r w:rsidRPr="00F77626">
        <w:t>Summary</w:t>
      </w:r>
      <w:bookmarkEnd w:id="26"/>
    </w:p>
    <w:p w14:paraId="4B948002" w14:textId="77777777" w:rsidR="00F91EAC" w:rsidRPr="00F91EAC" w:rsidRDefault="00F91EAC" w:rsidP="00F91EAC"/>
    <w:p w14:paraId="1AFFBA59" w14:textId="77777777" w:rsidR="00777FFA" w:rsidRPr="00F77626" w:rsidRDefault="00777FFA" w:rsidP="00777FFA">
      <w:pPr>
        <w:spacing w:after="240" w:line="480" w:lineRule="auto"/>
        <w:ind w:firstLine="720"/>
      </w:pPr>
      <w:proofErr w:type="spellStart"/>
      <w:r w:rsidRPr="00F77626">
        <w:rPr>
          <w:color w:val="000000"/>
        </w:rPr>
        <w:t>Parlee’s</w:t>
      </w:r>
      <w:proofErr w:type="spellEnd"/>
      <w:r w:rsidRPr="00F77626">
        <w:rPr>
          <w:color w:val="000000"/>
        </w:rPr>
        <w:t xml:space="preserve"> Farm is operating at a small profit and needs to significantly increase its sales for it to support the operators. They can do this by diversifying their product range </w:t>
      </w:r>
      <w:r w:rsidRPr="00F77626">
        <w:rPr>
          <w:color w:val="000000"/>
        </w:rPr>
        <w:lastRenderedPageBreak/>
        <w:t xml:space="preserve">and moving into fall crops extending the season that they will be bringing money into the store. By offering more products they will build resilience and then the business will be able to thrive. Besides the diversification of products </w:t>
      </w:r>
      <w:proofErr w:type="spellStart"/>
      <w:r w:rsidRPr="00F77626">
        <w:rPr>
          <w:color w:val="000000"/>
        </w:rPr>
        <w:t>Parlee’s</w:t>
      </w:r>
      <w:proofErr w:type="spellEnd"/>
      <w:r w:rsidRPr="00F77626">
        <w:rPr>
          <w:color w:val="000000"/>
        </w:rPr>
        <w:t xml:space="preserve"> Farm needs to make significant upgrades on their appearance and hire more employees to streamline the increased product line. While these will be costly in the short </w:t>
      </w:r>
      <w:proofErr w:type="gramStart"/>
      <w:r w:rsidRPr="00F77626">
        <w:rPr>
          <w:color w:val="000000"/>
        </w:rPr>
        <w:t>term</w:t>
      </w:r>
      <w:proofErr w:type="gramEnd"/>
      <w:r w:rsidRPr="00F77626">
        <w:rPr>
          <w:color w:val="000000"/>
        </w:rPr>
        <w:t xml:space="preserve"> they will increase the overall profits of the business. </w:t>
      </w:r>
      <w:proofErr w:type="spellStart"/>
      <w:r w:rsidRPr="00F77626">
        <w:rPr>
          <w:color w:val="000000"/>
        </w:rPr>
        <w:t>Parlee’s</w:t>
      </w:r>
      <w:proofErr w:type="spellEnd"/>
      <w:r w:rsidRPr="00F77626">
        <w:rPr>
          <w:color w:val="000000"/>
        </w:rPr>
        <w:t xml:space="preserve"> Farm wishes overall to remain committed to the serving </w:t>
      </w:r>
      <w:r>
        <w:rPr>
          <w:color w:val="000000"/>
        </w:rPr>
        <w:t xml:space="preserve">the </w:t>
      </w:r>
      <w:r w:rsidRPr="00F77626">
        <w:rPr>
          <w:color w:val="000000"/>
        </w:rPr>
        <w:t xml:space="preserve">community healthy and delicious foods. </w:t>
      </w:r>
    </w:p>
    <w:p w14:paraId="5F9CB834" w14:textId="77777777" w:rsidR="00777FFA" w:rsidRPr="00F77626" w:rsidRDefault="00777FFA" w:rsidP="00777FFA">
      <w:pPr>
        <w:spacing w:line="480" w:lineRule="auto"/>
      </w:pPr>
    </w:p>
    <w:p w14:paraId="1A5394DC" w14:textId="77777777" w:rsidR="00A165FF" w:rsidRDefault="00A165FF" w:rsidP="00A165FF">
      <w:pPr>
        <w:pStyle w:val="ListParagraph"/>
      </w:pPr>
    </w:p>
    <w:p w14:paraId="138279F7" w14:textId="77777777" w:rsidR="00A165FF" w:rsidRDefault="00A165FF">
      <w:r>
        <w:br w:type="page"/>
      </w:r>
    </w:p>
    <w:p w14:paraId="0F8DBB7F" w14:textId="77777777" w:rsidR="00777FFA" w:rsidRDefault="00777FFA" w:rsidP="00F91EAC">
      <w:pPr>
        <w:pStyle w:val="Heading1"/>
      </w:pPr>
      <w:bookmarkStart w:id="27" w:name="_Toc39849997"/>
      <w:r w:rsidRPr="00F91EAC">
        <w:lastRenderedPageBreak/>
        <w:t>References</w:t>
      </w:r>
      <w:bookmarkEnd w:id="27"/>
    </w:p>
    <w:p w14:paraId="4B5EA48B" w14:textId="77777777" w:rsidR="00F91EAC" w:rsidRPr="00F91EAC" w:rsidRDefault="00F91EAC" w:rsidP="00F91EAC"/>
    <w:p w14:paraId="08DB4530" w14:textId="77777777" w:rsidR="00BE226D" w:rsidRDefault="00BE226D" w:rsidP="00BE226D">
      <w:pPr>
        <w:spacing w:line="480" w:lineRule="auto"/>
        <w:rPr>
          <w:color w:val="000000"/>
        </w:rPr>
      </w:pPr>
      <w:r w:rsidRPr="00F91EAC">
        <w:rPr>
          <w:color w:val="000000"/>
        </w:rPr>
        <w:t xml:space="preserve">Benjamin, Darryl, and Lyndon </w:t>
      </w:r>
      <w:proofErr w:type="spellStart"/>
      <w:r w:rsidRPr="00F91EAC">
        <w:rPr>
          <w:color w:val="000000"/>
        </w:rPr>
        <w:t>Virkler</w:t>
      </w:r>
      <w:proofErr w:type="spellEnd"/>
      <w:r w:rsidRPr="00F91EAC">
        <w:rPr>
          <w:color w:val="000000"/>
        </w:rPr>
        <w:t xml:space="preserve">. </w:t>
      </w:r>
      <w:r w:rsidRPr="00F91EAC">
        <w:rPr>
          <w:i/>
          <w:iCs/>
          <w:color w:val="000000"/>
        </w:rPr>
        <w:t xml:space="preserve">Farm to Table: </w:t>
      </w:r>
      <w:proofErr w:type="gramStart"/>
      <w:r w:rsidRPr="00F91EAC">
        <w:rPr>
          <w:i/>
          <w:iCs/>
          <w:color w:val="000000"/>
        </w:rPr>
        <w:t>the</w:t>
      </w:r>
      <w:proofErr w:type="gramEnd"/>
      <w:r w:rsidRPr="00F91EAC">
        <w:rPr>
          <w:i/>
          <w:iCs/>
          <w:color w:val="000000"/>
        </w:rPr>
        <w:t xml:space="preserve"> Essential Guide to Sustainable Food Systems for Students, Professionals, and Consumers</w:t>
      </w:r>
      <w:r w:rsidRPr="00F91EAC">
        <w:rPr>
          <w:color w:val="000000"/>
        </w:rPr>
        <w:t>. Chelsea Green Publishing, 2016.</w:t>
      </w:r>
    </w:p>
    <w:p w14:paraId="5EF9EA00" w14:textId="77777777" w:rsidR="00BE226D" w:rsidRDefault="00BE226D" w:rsidP="00BE226D">
      <w:pPr>
        <w:spacing w:line="480" w:lineRule="auto"/>
        <w:rPr>
          <w:i/>
          <w:iCs/>
          <w:color w:val="000000"/>
        </w:rPr>
      </w:pPr>
    </w:p>
    <w:p w14:paraId="3492D83E" w14:textId="77777777" w:rsidR="00BE226D" w:rsidRDefault="00BE226D" w:rsidP="00BE226D">
      <w:pPr>
        <w:spacing w:line="480" w:lineRule="auto"/>
        <w:rPr>
          <w:i/>
          <w:iCs/>
          <w:color w:val="222222"/>
          <w:shd w:val="clear" w:color="auto" w:fill="FFFFFF"/>
        </w:rPr>
      </w:pPr>
      <w:proofErr w:type="spellStart"/>
      <w:r w:rsidRPr="00F91EAC">
        <w:rPr>
          <w:i/>
          <w:iCs/>
          <w:color w:val="000000"/>
        </w:rPr>
        <w:t>Burny</w:t>
      </w:r>
      <w:proofErr w:type="spellEnd"/>
      <w:r w:rsidRPr="00F91EAC">
        <w:rPr>
          <w:i/>
          <w:iCs/>
          <w:color w:val="000000"/>
        </w:rPr>
        <w:t xml:space="preserve">, Philippe </w:t>
      </w:r>
      <w:proofErr w:type="spellStart"/>
      <w:r w:rsidRPr="00F91EAC">
        <w:rPr>
          <w:i/>
          <w:iCs/>
          <w:color w:val="000000"/>
        </w:rPr>
        <w:t>Debode</w:t>
      </w:r>
      <w:proofErr w:type="spellEnd"/>
      <w:r w:rsidRPr="00F91EAC">
        <w:rPr>
          <w:i/>
          <w:iCs/>
          <w:color w:val="000000"/>
        </w:rPr>
        <w:t xml:space="preserve">, Frédéric Organic farming - A business perspective </w:t>
      </w:r>
      <w:r w:rsidRPr="00F91EAC">
        <w:rPr>
          <w:i/>
          <w:iCs/>
          <w:color w:val="222222"/>
          <w:shd w:val="clear" w:color="auto" w:fill="FFFFFF"/>
        </w:rPr>
        <w:t>The Bucharest University of Economic Studies 2013</w:t>
      </w:r>
    </w:p>
    <w:p w14:paraId="007E9EFD" w14:textId="77777777" w:rsidR="00BE226D" w:rsidRDefault="00BE226D" w:rsidP="00BE226D">
      <w:pPr>
        <w:spacing w:line="480" w:lineRule="auto"/>
        <w:rPr>
          <w:i/>
          <w:iCs/>
          <w:color w:val="000000"/>
        </w:rPr>
      </w:pPr>
    </w:p>
    <w:p w14:paraId="14A608EF" w14:textId="77777777" w:rsidR="00BE226D" w:rsidRDefault="00BE226D" w:rsidP="00BE226D">
      <w:pPr>
        <w:spacing w:line="480" w:lineRule="auto"/>
        <w:rPr>
          <w:color w:val="000000"/>
        </w:rPr>
      </w:pPr>
      <w:r w:rsidRPr="00F91EAC">
        <w:rPr>
          <w:i/>
          <w:iCs/>
          <w:color w:val="000000"/>
        </w:rPr>
        <w:t xml:space="preserve">Business Plans Handbook. Volume 32: </w:t>
      </w:r>
      <w:proofErr w:type="gramStart"/>
      <w:r w:rsidRPr="00F91EAC">
        <w:rPr>
          <w:i/>
          <w:iCs/>
          <w:color w:val="000000"/>
        </w:rPr>
        <w:t>a</w:t>
      </w:r>
      <w:proofErr w:type="gramEnd"/>
      <w:r w:rsidRPr="00F91EAC">
        <w:rPr>
          <w:i/>
          <w:iCs/>
          <w:color w:val="000000"/>
        </w:rPr>
        <w:t xml:space="preserve"> Compilation of Business Plans Developed by Individuals Throughout North America</w:t>
      </w:r>
      <w:r w:rsidRPr="00F91EAC">
        <w:rPr>
          <w:color w:val="000000"/>
        </w:rPr>
        <w:t>.</w:t>
      </w:r>
    </w:p>
    <w:p w14:paraId="40B17511" w14:textId="77777777" w:rsidR="00BE226D" w:rsidRDefault="00BE226D" w:rsidP="00BE226D">
      <w:pPr>
        <w:spacing w:line="480" w:lineRule="auto"/>
        <w:rPr>
          <w:color w:val="000000"/>
        </w:rPr>
      </w:pPr>
    </w:p>
    <w:p w14:paraId="72E4F403" w14:textId="77777777" w:rsidR="00F91EAC" w:rsidRDefault="00777FFA" w:rsidP="00E54830">
      <w:pPr>
        <w:spacing w:line="480" w:lineRule="auto"/>
        <w:rPr>
          <w:color w:val="000000"/>
        </w:rPr>
      </w:pPr>
      <w:r w:rsidRPr="00F91EAC">
        <w:rPr>
          <w:color w:val="000000"/>
        </w:rPr>
        <w:t xml:space="preserve">Kahan, David. </w:t>
      </w:r>
      <w:r w:rsidRPr="00F91EAC">
        <w:rPr>
          <w:i/>
          <w:iCs/>
          <w:color w:val="000000"/>
        </w:rPr>
        <w:t>Market-Oriented Farming: An Overview</w:t>
      </w:r>
      <w:r w:rsidRPr="00F91EAC">
        <w:rPr>
          <w:color w:val="000000"/>
        </w:rPr>
        <w:t>. Food and Agriculture Organization of the U Sargent, Dennis J., et al</w:t>
      </w:r>
      <w:r w:rsidR="00E54830" w:rsidRPr="00F91EAC">
        <w:rPr>
          <w:color w:val="000000"/>
        </w:rPr>
        <w:t xml:space="preserve"> </w:t>
      </w:r>
      <w:r w:rsidRPr="00F91EAC">
        <w:rPr>
          <w:color w:val="000000"/>
        </w:rPr>
        <w:t>Nations</w:t>
      </w:r>
      <w:r w:rsidR="00E54830" w:rsidRPr="00F91EAC">
        <w:rPr>
          <w:color w:val="000000"/>
        </w:rPr>
        <w:t xml:space="preserve"> United</w:t>
      </w:r>
      <w:r w:rsidRPr="00F91EAC">
        <w:rPr>
          <w:color w:val="000000"/>
        </w:rPr>
        <w:t>, 2013.</w:t>
      </w:r>
    </w:p>
    <w:p w14:paraId="54720FB9" w14:textId="77777777" w:rsidR="00BE226D" w:rsidRPr="00F91EAC" w:rsidRDefault="00BE226D" w:rsidP="00E54830">
      <w:pPr>
        <w:spacing w:line="480" w:lineRule="auto"/>
        <w:rPr>
          <w:color w:val="000000"/>
        </w:rPr>
      </w:pPr>
    </w:p>
    <w:p w14:paraId="36D21721" w14:textId="77777777" w:rsidR="00BE226D" w:rsidRDefault="00E54830" w:rsidP="00E54830">
      <w:pPr>
        <w:spacing w:line="480" w:lineRule="auto"/>
        <w:rPr>
          <w:color w:val="000000"/>
        </w:rPr>
      </w:pPr>
      <w:proofErr w:type="spellStart"/>
      <w:r w:rsidRPr="00F91EAC">
        <w:rPr>
          <w:color w:val="000000"/>
        </w:rPr>
        <w:t>Lappâe</w:t>
      </w:r>
      <w:proofErr w:type="spellEnd"/>
      <w:r w:rsidRPr="00F91EAC">
        <w:rPr>
          <w:color w:val="000000"/>
        </w:rPr>
        <w:t xml:space="preserve"> Anna. </w:t>
      </w:r>
      <w:r w:rsidRPr="00F91EAC">
        <w:rPr>
          <w:i/>
          <w:iCs/>
          <w:color w:val="000000"/>
        </w:rPr>
        <w:t xml:space="preserve">Diet for a Hot Planet: </w:t>
      </w:r>
      <w:proofErr w:type="gramStart"/>
      <w:r w:rsidRPr="00F91EAC">
        <w:rPr>
          <w:i/>
          <w:iCs/>
          <w:color w:val="000000"/>
        </w:rPr>
        <w:t>the</w:t>
      </w:r>
      <w:proofErr w:type="gramEnd"/>
      <w:r w:rsidRPr="00F91EAC">
        <w:rPr>
          <w:i/>
          <w:iCs/>
          <w:color w:val="000000"/>
        </w:rPr>
        <w:t xml:space="preserve"> Climate Crisis at the End of Your Fork and What You Can Do about It</w:t>
      </w:r>
      <w:r w:rsidRPr="00F91EAC">
        <w:rPr>
          <w:color w:val="000000"/>
        </w:rPr>
        <w:t>. Bloomsbury USA, 2011.</w:t>
      </w:r>
    </w:p>
    <w:p w14:paraId="34CE2E8C" w14:textId="77777777" w:rsidR="00BE226D" w:rsidRDefault="00BE226D" w:rsidP="00E54830">
      <w:pPr>
        <w:spacing w:line="480" w:lineRule="auto"/>
        <w:rPr>
          <w:color w:val="000000"/>
        </w:rPr>
      </w:pPr>
    </w:p>
    <w:p w14:paraId="64DC775D" w14:textId="77777777" w:rsidR="00BE226D" w:rsidRDefault="00BE226D" w:rsidP="00BE226D">
      <w:pPr>
        <w:spacing w:line="480" w:lineRule="auto"/>
        <w:rPr>
          <w:color w:val="000000"/>
        </w:rPr>
      </w:pPr>
      <w:r w:rsidRPr="00F91EAC">
        <w:rPr>
          <w:i/>
          <w:iCs/>
          <w:color w:val="000000"/>
        </w:rPr>
        <w:t>Your Business Plan: A Workbook for Owners of Small Businesses</w:t>
      </w:r>
      <w:r w:rsidRPr="00F91EAC">
        <w:rPr>
          <w:color w:val="000000"/>
        </w:rPr>
        <w:t>. Oregon Small Business Development Center Network, 2002</w:t>
      </w:r>
    </w:p>
    <w:p w14:paraId="78DC2810" w14:textId="77777777" w:rsidR="00BE226D" w:rsidRPr="00F91EAC" w:rsidRDefault="00BE226D" w:rsidP="00E54830">
      <w:pPr>
        <w:spacing w:line="480" w:lineRule="auto"/>
        <w:rPr>
          <w:color w:val="000000"/>
        </w:rPr>
      </w:pPr>
    </w:p>
    <w:p w14:paraId="30F9E2A1" w14:textId="77777777" w:rsidR="00E54830" w:rsidRDefault="00E54830" w:rsidP="00E54830">
      <w:pPr>
        <w:spacing w:line="480" w:lineRule="auto"/>
        <w:rPr>
          <w:color w:val="000000"/>
        </w:rPr>
      </w:pPr>
    </w:p>
    <w:p w14:paraId="7D77F4DB" w14:textId="77777777" w:rsidR="00A165FF" w:rsidRDefault="00A165FF" w:rsidP="00A165FF"/>
    <w:sectPr w:rsidR="00A165FF" w:rsidSect="00A165FF">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31DB005" w14:textId="77777777" w:rsidR="000A76F8" w:rsidRDefault="000A76F8" w:rsidP="007B129C">
      <w:r>
        <w:separator/>
      </w:r>
    </w:p>
  </w:endnote>
  <w:endnote w:type="continuationSeparator" w:id="0">
    <w:p w14:paraId="05671187" w14:textId="77777777" w:rsidR="000A76F8" w:rsidRDefault="000A76F8" w:rsidP="007B12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158041" w14:textId="77777777" w:rsidR="00763F15" w:rsidRDefault="00763F15" w:rsidP="00533BEA">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19E6460F" w14:textId="77777777" w:rsidR="00763F15" w:rsidRDefault="00763F15" w:rsidP="00533BEA">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321A7E73" w14:textId="77777777" w:rsidR="00763F15" w:rsidRDefault="00763F15" w:rsidP="00533BEA">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3D71C2D1" w14:textId="77777777" w:rsidR="00763F15" w:rsidRDefault="00763F15" w:rsidP="00533BEA">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504B98E0" w14:textId="77777777" w:rsidR="00763F15" w:rsidRDefault="00763F1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319EE1" w14:textId="61D075BE" w:rsidR="00763F15" w:rsidRDefault="00763F15" w:rsidP="00763F15">
    <w:pPr>
      <w:pStyle w:val="Footer"/>
      <w:framePr w:wrap="none" w:vAnchor="text" w:hAnchor="margin" w:xAlign="center" w:y="1"/>
      <w:rPr>
        <w:rStyle w:val="PageNumber"/>
      </w:rPr>
    </w:pPr>
  </w:p>
  <w:p w14:paraId="1A6EB5A1" w14:textId="77777777" w:rsidR="00763F15" w:rsidRDefault="00763F15" w:rsidP="00763F15">
    <w:pPr>
      <w:pStyle w:val="Footer"/>
      <w:framePr w:wrap="none" w:vAnchor="text" w:hAnchor="margin" w:xAlign="center" w:y="1"/>
      <w:rPr>
        <w:rStyle w:val="PageNumber"/>
      </w:rPr>
    </w:pPr>
  </w:p>
  <w:p w14:paraId="243AAC1E" w14:textId="3866F2F4" w:rsidR="00763F15" w:rsidRDefault="00763F15" w:rsidP="00533BE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57AF9C" w14:textId="141B2A0B" w:rsidR="00763F15" w:rsidRDefault="00763F15" w:rsidP="00533BEA">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7A4394">
      <w:rPr>
        <w:rStyle w:val="PageNumber"/>
        <w:noProof/>
      </w:rPr>
      <w:t>ii</w:t>
    </w:r>
    <w:r>
      <w:rPr>
        <w:rStyle w:val="PageNumber"/>
      </w:rPr>
      <w:fldChar w:fldCharType="end"/>
    </w:r>
  </w:p>
  <w:p w14:paraId="4B8B3AD6" w14:textId="77777777" w:rsidR="00763F15" w:rsidRDefault="00763F15" w:rsidP="00533BEA">
    <w:pPr>
      <w:pStyle w:val="Foote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567B81" w14:textId="4A2E9E14" w:rsidR="00763F15" w:rsidRDefault="00763F15" w:rsidP="00763F1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7A4394">
      <w:rPr>
        <w:rStyle w:val="PageNumber"/>
        <w:noProof/>
      </w:rPr>
      <w:t>23</w:t>
    </w:r>
    <w:r>
      <w:rPr>
        <w:rStyle w:val="PageNumber"/>
      </w:rPr>
      <w:fldChar w:fldCharType="end"/>
    </w:r>
  </w:p>
  <w:p w14:paraId="2664EB3B" w14:textId="77777777" w:rsidR="00763F15" w:rsidRDefault="00763F15" w:rsidP="00533BEA">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EEC90F" w14:textId="77777777" w:rsidR="000A76F8" w:rsidRDefault="000A76F8" w:rsidP="007B129C">
      <w:r>
        <w:separator/>
      </w:r>
    </w:p>
  </w:footnote>
  <w:footnote w:type="continuationSeparator" w:id="0">
    <w:p w14:paraId="43E2C647" w14:textId="77777777" w:rsidR="000A76F8" w:rsidRDefault="000A76F8" w:rsidP="007B12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69E213" w14:textId="77777777" w:rsidR="00763F15" w:rsidRDefault="00763F15" w:rsidP="00763F15">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0C12D0B7" w14:textId="77777777" w:rsidR="00763F15" w:rsidRDefault="00763F1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756237"/>
    <w:multiLevelType w:val="multilevel"/>
    <w:tmpl w:val="4BB4CB9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09732EDF"/>
    <w:multiLevelType w:val="hybridMultilevel"/>
    <w:tmpl w:val="A73A0B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9A67034"/>
    <w:multiLevelType w:val="hybridMultilevel"/>
    <w:tmpl w:val="87A8C9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6A75F7F"/>
    <w:multiLevelType w:val="hybridMultilevel"/>
    <w:tmpl w:val="863C357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CDE4323"/>
    <w:multiLevelType w:val="hybridMultilevel"/>
    <w:tmpl w:val="CD2C9B0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7652629"/>
    <w:multiLevelType w:val="multilevel"/>
    <w:tmpl w:val="4490C9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C3F3EF1"/>
    <w:multiLevelType w:val="multilevel"/>
    <w:tmpl w:val="CD2C9B0C"/>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C74282E"/>
    <w:multiLevelType w:val="hybridMultilevel"/>
    <w:tmpl w:val="3D880BAE"/>
    <w:lvl w:ilvl="0" w:tplc="F40859B8">
      <w:numFmt w:val="bullet"/>
      <w:lvlText w:val=""/>
      <w:lvlJc w:val="left"/>
      <w:pPr>
        <w:tabs>
          <w:tab w:val="num" w:pos="720"/>
        </w:tabs>
        <w:ind w:left="720" w:hanging="360"/>
      </w:pPr>
      <w:rPr>
        <w:rFonts w:ascii="Wingdings" w:eastAsia="Times New Roman" w:hAnsi="Wingding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3BB45F3"/>
    <w:multiLevelType w:val="hybridMultilevel"/>
    <w:tmpl w:val="66C651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B2A708E"/>
    <w:multiLevelType w:val="multilevel"/>
    <w:tmpl w:val="7486A55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 w15:restartNumberingAfterBreak="0">
    <w:nsid w:val="6C856651"/>
    <w:multiLevelType w:val="multilevel"/>
    <w:tmpl w:val="1DBAF38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15:restartNumberingAfterBreak="0">
    <w:nsid w:val="768D48A7"/>
    <w:multiLevelType w:val="hybridMultilevel"/>
    <w:tmpl w:val="F10CDD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8E65DFF"/>
    <w:multiLevelType w:val="multilevel"/>
    <w:tmpl w:val="7E1EC0A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7"/>
  </w:num>
  <w:num w:numId="2">
    <w:abstractNumId w:val="4"/>
  </w:num>
  <w:num w:numId="3">
    <w:abstractNumId w:val="1"/>
  </w:num>
  <w:num w:numId="4">
    <w:abstractNumId w:val="3"/>
  </w:num>
  <w:num w:numId="5">
    <w:abstractNumId w:val="6"/>
  </w:num>
  <w:num w:numId="6">
    <w:abstractNumId w:val="11"/>
  </w:num>
  <w:num w:numId="7">
    <w:abstractNumId w:val="8"/>
  </w:num>
  <w:num w:numId="8">
    <w:abstractNumId w:val="2"/>
  </w:num>
  <w:num w:numId="9">
    <w:abstractNumId w:val="9"/>
  </w:num>
  <w:num w:numId="10">
    <w:abstractNumId w:val="5"/>
  </w:num>
  <w:num w:numId="11">
    <w:abstractNumId w:val="10"/>
  </w:num>
  <w:num w:numId="12">
    <w:abstractNumId w:val="0"/>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0285"/>
    <w:rsid w:val="00014FD7"/>
    <w:rsid w:val="00062609"/>
    <w:rsid w:val="0008159B"/>
    <w:rsid w:val="000A76F8"/>
    <w:rsid w:val="001270C6"/>
    <w:rsid w:val="0019452B"/>
    <w:rsid w:val="001B63E1"/>
    <w:rsid w:val="001D6F3D"/>
    <w:rsid w:val="00290A12"/>
    <w:rsid w:val="002A77EA"/>
    <w:rsid w:val="002E1D8F"/>
    <w:rsid w:val="002F32BC"/>
    <w:rsid w:val="0035760F"/>
    <w:rsid w:val="00371CBD"/>
    <w:rsid w:val="003E0212"/>
    <w:rsid w:val="003F3A47"/>
    <w:rsid w:val="004172EB"/>
    <w:rsid w:val="004909DC"/>
    <w:rsid w:val="005123C1"/>
    <w:rsid w:val="00521EAC"/>
    <w:rsid w:val="00533BEA"/>
    <w:rsid w:val="005B0013"/>
    <w:rsid w:val="00662229"/>
    <w:rsid w:val="00763F15"/>
    <w:rsid w:val="00777FFA"/>
    <w:rsid w:val="007A4394"/>
    <w:rsid w:val="007B129C"/>
    <w:rsid w:val="007B5C57"/>
    <w:rsid w:val="008E5957"/>
    <w:rsid w:val="008F4BED"/>
    <w:rsid w:val="00915160"/>
    <w:rsid w:val="00934DA4"/>
    <w:rsid w:val="0097606B"/>
    <w:rsid w:val="009A3F6D"/>
    <w:rsid w:val="009A532C"/>
    <w:rsid w:val="00A1036F"/>
    <w:rsid w:val="00A165FF"/>
    <w:rsid w:val="00AC342A"/>
    <w:rsid w:val="00B25DF9"/>
    <w:rsid w:val="00BE226D"/>
    <w:rsid w:val="00C27FED"/>
    <w:rsid w:val="00C51651"/>
    <w:rsid w:val="00C60285"/>
    <w:rsid w:val="00C80D95"/>
    <w:rsid w:val="00CA3F73"/>
    <w:rsid w:val="00CC470A"/>
    <w:rsid w:val="00CF7449"/>
    <w:rsid w:val="00D147F9"/>
    <w:rsid w:val="00D52A8A"/>
    <w:rsid w:val="00D74813"/>
    <w:rsid w:val="00DC442F"/>
    <w:rsid w:val="00DD589A"/>
    <w:rsid w:val="00E54830"/>
    <w:rsid w:val="00F03FA6"/>
    <w:rsid w:val="00F13FF8"/>
    <w:rsid w:val="00F71997"/>
    <w:rsid w:val="00F91EAC"/>
    <w:rsid w:val="00FD7D49"/>
    <w:rsid w:val="00FE2956"/>
    <w:rsid w:val="00FE5F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480087F"/>
  <w15:chartTrackingRefBased/>
  <w15:docId w15:val="{7E1D65CA-86B6-E942-93B6-E1E3DD13B0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toc 1" w:uiPriority="39"/>
    <w:lsdException w:name="annotation text" w:uiPriority="99"/>
    <w:lsdException w:name="header"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Web)" w:uiPriority="99"/>
    <w:lsdException w:name="HTML Definition"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Pr>
      <w:sz w:val="24"/>
      <w:szCs w:val="24"/>
    </w:rPr>
  </w:style>
  <w:style w:type="paragraph" w:styleId="Heading1">
    <w:name w:val="heading 1"/>
    <w:basedOn w:val="Normal"/>
    <w:next w:val="Normal"/>
    <w:qFormat/>
    <w:rsid w:val="001B63E1"/>
    <w:pPr>
      <w:keepNext/>
      <w:outlineLvl w:val="0"/>
    </w:pPr>
    <w:rPr>
      <w:b/>
      <w:bCs/>
      <w:sz w:val="28"/>
      <w:szCs w:val="28"/>
    </w:rPr>
  </w:style>
  <w:style w:type="paragraph" w:styleId="Heading5">
    <w:name w:val="heading 5"/>
    <w:basedOn w:val="Normal"/>
    <w:next w:val="Normal"/>
    <w:qFormat/>
    <w:rsid w:val="005123C1"/>
    <w:pPr>
      <w:spacing w:before="240" w:after="60"/>
      <w:outlineLvl w:val="4"/>
    </w:pPr>
    <w:rPr>
      <w:b/>
      <w:bCs/>
      <w:i/>
      <w:iCs/>
      <w:sz w:val="26"/>
      <w:szCs w:val="26"/>
    </w:rPr>
  </w:style>
  <w:style w:type="paragraph" w:styleId="Heading6">
    <w:name w:val="heading 6"/>
    <w:basedOn w:val="Normal"/>
    <w:next w:val="Normal"/>
    <w:qFormat/>
    <w:rsid w:val="005123C1"/>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uiPriority w:val="99"/>
    <w:rsid w:val="00062609"/>
    <w:rPr>
      <w:sz w:val="16"/>
      <w:szCs w:val="16"/>
    </w:rPr>
  </w:style>
  <w:style w:type="paragraph" w:styleId="CommentText">
    <w:name w:val="annotation text"/>
    <w:basedOn w:val="Normal"/>
    <w:link w:val="CommentTextChar"/>
    <w:uiPriority w:val="99"/>
    <w:rsid w:val="00062609"/>
    <w:rPr>
      <w:sz w:val="20"/>
      <w:szCs w:val="20"/>
    </w:rPr>
  </w:style>
  <w:style w:type="character" w:customStyle="1" w:styleId="CommentTextChar">
    <w:name w:val="Comment Text Char"/>
    <w:basedOn w:val="DefaultParagraphFont"/>
    <w:link w:val="CommentText"/>
    <w:uiPriority w:val="99"/>
    <w:rsid w:val="00062609"/>
  </w:style>
  <w:style w:type="paragraph" w:styleId="CommentSubject">
    <w:name w:val="annotation subject"/>
    <w:basedOn w:val="CommentText"/>
    <w:next w:val="CommentText"/>
    <w:link w:val="CommentSubjectChar"/>
    <w:rsid w:val="00062609"/>
    <w:rPr>
      <w:b/>
      <w:bCs/>
    </w:rPr>
  </w:style>
  <w:style w:type="character" w:customStyle="1" w:styleId="CommentSubjectChar">
    <w:name w:val="Comment Subject Char"/>
    <w:link w:val="CommentSubject"/>
    <w:rsid w:val="00062609"/>
    <w:rPr>
      <w:b/>
      <w:bCs/>
    </w:rPr>
  </w:style>
  <w:style w:type="paragraph" w:styleId="BalloonText">
    <w:name w:val="Balloon Text"/>
    <w:basedOn w:val="Normal"/>
    <w:link w:val="BalloonTextChar"/>
    <w:rsid w:val="00062609"/>
    <w:rPr>
      <w:rFonts w:ascii="Segoe UI" w:hAnsi="Segoe UI" w:cs="Segoe UI"/>
      <w:sz w:val="18"/>
      <w:szCs w:val="18"/>
    </w:rPr>
  </w:style>
  <w:style w:type="character" w:customStyle="1" w:styleId="BalloonTextChar">
    <w:name w:val="Balloon Text Char"/>
    <w:link w:val="BalloonText"/>
    <w:rsid w:val="00062609"/>
    <w:rPr>
      <w:rFonts w:ascii="Segoe UI" w:hAnsi="Segoe UI" w:cs="Segoe UI"/>
      <w:sz w:val="18"/>
      <w:szCs w:val="18"/>
    </w:rPr>
  </w:style>
  <w:style w:type="paragraph" w:styleId="Header">
    <w:name w:val="header"/>
    <w:basedOn w:val="Normal"/>
    <w:link w:val="HeaderChar"/>
    <w:uiPriority w:val="99"/>
    <w:rsid w:val="007B129C"/>
    <w:pPr>
      <w:tabs>
        <w:tab w:val="center" w:pos="4680"/>
        <w:tab w:val="right" w:pos="9360"/>
      </w:tabs>
    </w:pPr>
  </w:style>
  <w:style w:type="character" w:customStyle="1" w:styleId="HeaderChar">
    <w:name w:val="Header Char"/>
    <w:link w:val="Header"/>
    <w:uiPriority w:val="99"/>
    <w:rsid w:val="007B129C"/>
    <w:rPr>
      <w:sz w:val="24"/>
      <w:szCs w:val="24"/>
    </w:rPr>
  </w:style>
  <w:style w:type="paragraph" w:styleId="Footer">
    <w:name w:val="footer"/>
    <w:basedOn w:val="Normal"/>
    <w:link w:val="FooterChar"/>
    <w:rsid w:val="007B129C"/>
    <w:pPr>
      <w:tabs>
        <w:tab w:val="center" w:pos="4680"/>
        <w:tab w:val="right" w:pos="9360"/>
      </w:tabs>
    </w:pPr>
  </w:style>
  <w:style w:type="character" w:customStyle="1" w:styleId="FooterChar">
    <w:name w:val="Footer Char"/>
    <w:link w:val="Footer"/>
    <w:rsid w:val="007B129C"/>
    <w:rPr>
      <w:sz w:val="24"/>
      <w:szCs w:val="24"/>
    </w:rPr>
  </w:style>
  <w:style w:type="paragraph" w:styleId="ListParagraph">
    <w:name w:val="List Paragraph"/>
    <w:basedOn w:val="Normal"/>
    <w:uiPriority w:val="34"/>
    <w:qFormat/>
    <w:rsid w:val="007B129C"/>
    <w:pPr>
      <w:ind w:left="720"/>
      <w:contextualSpacing/>
    </w:pPr>
  </w:style>
  <w:style w:type="table" w:styleId="TableGrid">
    <w:name w:val="Table Grid"/>
    <w:basedOn w:val="TableNormal"/>
    <w:uiPriority w:val="39"/>
    <w:rsid w:val="00777FFA"/>
    <w:rPr>
      <w:rFonts w:ascii="Arial" w:eastAsia="Arial" w:hAnsi="Arial" w:cs="Arial"/>
      <w:sz w:val="22"/>
      <w:szCs w:val="22"/>
      <w:lang w:val="e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777FFA"/>
    <w:pPr>
      <w:spacing w:before="100" w:beforeAutospacing="1" w:after="100" w:afterAutospacing="1"/>
    </w:pPr>
  </w:style>
  <w:style w:type="character" w:styleId="Emphasis">
    <w:name w:val="Emphasis"/>
    <w:qFormat/>
    <w:rsid w:val="00F91EAC"/>
    <w:rPr>
      <w:i/>
      <w:iCs/>
    </w:rPr>
  </w:style>
  <w:style w:type="paragraph" w:styleId="TOCHeading">
    <w:name w:val="TOC Heading"/>
    <w:basedOn w:val="Heading1"/>
    <w:next w:val="Normal"/>
    <w:uiPriority w:val="39"/>
    <w:unhideWhenUsed/>
    <w:qFormat/>
    <w:rsid w:val="00F91EAC"/>
    <w:pPr>
      <w:keepLines/>
      <w:spacing w:before="480" w:line="276" w:lineRule="auto"/>
      <w:outlineLvl w:val="9"/>
    </w:pPr>
    <w:rPr>
      <w:rFonts w:ascii="Calibri Light" w:hAnsi="Calibri Light"/>
      <w:color w:val="2F5496"/>
    </w:rPr>
  </w:style>
  <w:style w:type="paragraph" w:styleId="TOC1">
    <w:name w:val="toc 1"/>
    <w:basedOn w:val="Normal"/>
    <w:next w:val="Normal"/>
    <w:autoRedefine/>
    <w:uiPriority w:val="39"/>
    <w:rsid w:val="00F91EAC"/>
    <w:pPr>
      <w:spacing w:before="120"/>
    </w:pPr>
    <w:rPr>
      <w:rFonts w:ascii="Calibri" w:hAnsi="Calibri"/>
      <w:b/>
      <w:bCs/>
      <w:i/>
      <w:iCs/>
    </w:rPr>
  </w:style>
  <w:style w:type="character" w:styleId="Hyperlink">
    <w:name w:val="Hyperlink"/>
    <w:uiPriority w:val="99"/>
    <w:unhideWhenUsed/>
    <w:rsid w:val="00F91EAC"/>
    <w:rPr>
      <w:color w:val="0563C1"/>
      <w:u w:val="single"/>
    </w:rPr>
  </w:style>
  <w:style w:type="paragraph" w:styleId="TOC2">
    <w:name w:val="toc 2"/>
    <w:basedOn w:val="Normal"/>
    <w:next w:val="Normal"/>
    <w:autoRedefine/>
    <w:rsid w:val="00F91EAC"/>
    <w:pPr>
      <w:spacing w:before="120"/>
      <w:ind w:left="240"/>
    </w:pPr>
    <w:rPr>
      <w:rFonts w:ascii="Calibri" w:hAnsi="Calibri"/>
      <w:b/>
      <w:bCs/>
      <w:sz w:val="22"/>
      <w:szCs w:val="22"/>
    </w:rPr>
  </w:style>
  <w:style w:type="paragraph" w:styleId="TOC3">
    <w:name w:val="toc 3"/>
    <w:basedOn w:val="Normal"/>
    <w:next w:val="Normal"/>
    <w:autoRedefine/>
    <w:rsid w:val="00F91EAC"/>
    <w:pPr>
      <w:ind w:left="480"/>
    </w:pPr>
    <w:rPr>
      <w:rFonts w:ascii="Calibri" w:hAnsi="Calibri"/>
      <w:sz w:val="20"/>
      <w:szCs w:val="20"/>
    </w:rPr>
  </w:style>
  <w:style w:type="paragraph" w:styleId="TOC4">
    <w:name w:val="toc 4"/>
    <w:basedOn w:val="Normal"/>
    <w:next w:val="Normal"/>
    <w:autoRedefine/>
    <w:rsid w:val="00F91EAC"/>
    <w:pPr>
      <w:ind w:left="720"/>
    </w:pPr>
    <w:rPr>
      <w:rFonts w:ascii="Calibri" w:hAnsi="Calibri"/>
      <w:sz w:val="20"/>
      <w:szCs w:val="20"/>
    </w:rPr>
  </w:style>
  <w:style w:type="paragraph" w:styleId="TOC5">
    <w:name w:val="toc 5"/>
    <w:basedOn w:val="Normal"/>
    <w:next w:val="Normal"/>
    <w:autoRedefine/>
    <w:rsid w:val="00F91EAC"/>
    <w:pPr>
      <w:ind w:left="960"/>
    </w:pPr>
    <w:rPr>
      <w:rFonts w:ascii="Calibri" w:hAnsi="Calibri"/>
      <w:sz w:val="20"/>
      <w:szCs w:val="20"/>
    </w:rPr>
  </w:style>
  <w:style w:type="paragraph" w:styleId="TOC6">
    <w:name w:val="toc 6"/>
    <w:basedOn w:val="Normal"/>
    <w:next w:val="Normal"/>
    <w:autoRedefine/>
    <w:rsid w:val="00F91EAC"/>
    <w:pPr>
      <w:ind w:left="1200"/>
    </w:pPr>
    <w:rPr>
      <w:rFonts w:ascii="Calibri" w:hAnsi="Calibri"/>
      <w:sz w:val="20"/>
      <w:szCs w:val="20"/>
    </w:rPr>
  </w:style>
  <w:style w:type="paragraph" w:styleId="TOC7">
    <w:name w:val="toc 7"/>
    <w:basedOn w:val="Normal"/>
    <w:next w:val="Normal"/>
    <w:autoRedefine/>
    <w:rsid w:val="00F91EAC"/>
    <w:pPr>
      <w:ind w:left="1440"/>
    </w:pPr>
    <w:rPr>
      <w:rFonts w:ascii="Calibri" w:hAnsi="Calibri"/>
      <w:sz w:val="20"/>
      <w:szCs w:val="20"/>
    </w:rPr>
  </w:style>
  <w:style w:type="paragraph" w:styleId="TOC8">
    <w:name w:val="toc 8"/>
    <w:basedOn w:val="Normal"/>
    <w:next w:val="Normal"/>
    <w:autoRedefine/>
    <w:rsid w:val="00F91EAC"/>
    <w:pPr>
      <w:ind w:left="1680"/>
    </w:pPr>
    <w:rPr>
      <w:rFonts w:ascii="Calibri" w:hAnsi="Calibri"/>
      <w:sz w:val="20"/>
      <w:szCs w:val="20"/>
    </w:rPr>
  </w:style>
  <w:style w:type="paragraph" w:styleId="TOC9">
    <w:name w:val="toc 9"/>
    <w:basedOn w:val="Normal"/>
    <w:next w:val="Normal"/>
    <w:autoRedefine/>
    <w:rsid w:val="00F91EAC"/>
    <w:pPr>
      <w:ind w:left="1920"/>
    </w:pPr>
    <w:rPr>
      <w:rFonts w:ascii="Calibri" w:hAnsi="Calibri"/>
      <w:sz w:val="20"/>
      <w:szCs w:val="20"/>
    </w:rPr>
  </w:style>
  <w:style w:type="character" w:customStyle="1" w:styleId="UnresolvedMention1">
    <w:name w:val="Unresolved Mention1"/>
    <w:uiPriority w:val="99"/>
    <w:semiHidden/>
    <w:unhideWhenUsed/>
    <w:rsid w:val="00F91EAC"/>
    <w:rPr>
      <w:color w:val="605E5C"/>
      <w:shd w:val="clear" w:color="auto" w:fill="E1DFDD"/>
    </w:rPr>
  </w:style>
  <w:style w:type="character" w:styleId="PageNumber">
    <w:name w:val="page number"/>
    <w:rsid w:val="00D748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1.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T:\Honors%20Program\Honors%20Program\Forms%20and%20Advising%20Sheet\Thesis-Related%20Forms\Thesi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DB4007-2987-4839-806E-91432DD327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Thesis Template</Template>
  <TotalTime>0</TotalTime>
  <Pages>27</Pages>
  <Words>4655</Words>
  <Characters>26534</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Formatting Specifications for Senior Theses</vt:lpstr>
    </vt:vector>
  </TitlesOfParts>
  <Company>Salem State College</Company>
  <LinksUpToDate>false</LinksUpToDate>
  <CharactersWithSpaces>31127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Formatting Specifications for Senior Theses</dc:title>
  <dc:subject/>
  <dc:creator>Scott Nowka</dc:creator>
  <cp:keywords/>
  <cp:lastModifiedBy>Scott Nowka</cp:lastModifiedBy>
  <cp:revision>2</cp:revision>
  <cp:lastPrinted>2018-05-14T12:18:00Z</cp:lastPrinted>
  <dcterms:created xsi:type="dcterms:W3CDTF">2020-05-11T18:48:00Z</dcterms:created>
  <dcterms:modified xsi:type="dcterms:W3CDTF">2020-05-11T18:48:00Z</dcterms:modified>
</cp:coreProperties>
</file>